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BE772" w14:textId="47F8A0C9" w:rsidR="002A0B2B" w:rsidRDefault="00341BDF" w:rsidP="00375AFD">
      <w:r>
        <w:t>Ve smyslu vyhlášky č. 14/</w:t>
      </w:r>
      <w:r w:rsidR="002A0B2B">
        <w:t>2005 Sb. o předškolním vzdělávání ve znění pozdějších předpisů stanovuje ředitel ZŠ a MŠ Ostašov, Křižanská 80, příspěvková organizace, následující</w:t>
      </w:r>
      <w:r w:rsidR="001064CD">
        <w:t>:</w:t>
      </w:r>
    </w:p>
    <w:p w14:paraId="1B3ACA5F" w14:textId="77777777" w:rsidR="002A0B2B" w:rsidRDefault="002A0B2B" w:rsidP="00375AFD"/>
    <w:tbl>
      <w:tblPr>
        <w:tblW w:w="10540" w:type="dxa"/>
        <w:tblInd w:w="5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98"/>
        <w:gridCol w:w="5748"/>
        <w:gridCol w:w="2194"/>
      </w:tblGrid>
      <w:tr w:rsidR="002A0B2B" w:rsidRPr="002A0B2B" w14:paraId="735B3616" w14:textId="77777777" w:rsidTr="002A0B2B">
        <w:trPr>
          <w:trHeight w:val="585"/>
        </w:trPr>
        <w:tc>
          <w:tcPr>
            <w:tcW w:w="1054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bottom"/>
            <w:hideMark/>
          </w:tcPr>
          <w:p w14:paraId="39725CB4" w14:textId="01E8AB11" w:rsidR="002A0B2B" w:rsidRPr="002A0B2B" w:rsidRDefault="002A0B2B" w:rsidP="002A0B2B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cs-CZ"/>
              </w:rPr>
            </w:pPr>
            <w:r w:rsidRPr="002A0B2B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cs-CZ"/>
              </w:rPr>
              <w:t>HARMONOGRAM ŠKOLNÍHO ROKU 202</w:t>
            </w:r>
            <w:r w:rsidR="00D7634D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cs-CZ"/>
              </w:rPr>
              <w:t>6</w:t>
            </w:r>
            <w:r w:rsidRPr="002A0B2B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cs-CZ"/>
              </w:rPr>
              <w:t>/202</w:t>
            </w:r>
            <w:r w:rsidR="00D7634D">
              <w:rPr>
                <w:rFonts w:ascii="Calibri" w:eastAsia="Times New Roman" w:hAnsi="Calibri" w:cs="Times New Roman"/>
                <w:b/>
                <w:bCs/>
                <w:color w:val="000000"/>
                <w:sz w:val="44"/>
                <w:szCs w:val="44"/>
                <w:lang w:eastAsia="cs-CZ"/>
              </w:rPr>
              <w:t>7</w:t>
            </w:r>
          </w:p>
        </w:tc>
      </w:tr>
      <w:tr w:rsidR="002A0B2B" w:rsidRPr="002A0B2B" w14:paraId="687D07D9" w14:textId="77777777" w:rsidTr="002A0B2B">
        <w:trPr>
          <w:trHeight w:val="315"/>
        </w:trPr>
        <w:tc>
          <w:tcPr>
            <w:tcW w:w="259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36DBE3" w14:textId="115B757B" w:rsidR="002A0B2B" w:rsidRPr="002A0B2B" w:rsidRDefault="002A0B2B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574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C9E4A8A" w14:textId="77777777" w:rsidR="002A0B2B" w:rsidRPr="002A0B2B" w:rsidRDefault="002A0B2B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A0B2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  <w:tc>
          <w:tcPr>
            <w:tcW w:w="219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F9E5704" w14:textId="77777777" w:rsidR="002A0B2B" w:rsidRPr="002A0B2B" w:rsidRDefault="002A0B2B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2A0B2B">
              <w:rPr>
                <w:rFonts w:ascii="Calibri" w:eastAsia="Times New Roman" w:hAnsi="Calibri" w:cs="Times New Roman"/>
                <w:color w:val="000000"/>
                <w:lang w:eastAsia="cs-CZ"/>
              </w:rPr>
              <w:t> </w:t>
            </w:r>
          </w:p>
        </w:tc>
      </w:tr>
      <w:tr w:rsidR="002A0B2B" w:rsidRPr="002A0B2B" w14:paraId="7C04CD31" w14:textId="77777777" w:rsidTr="002A0B2B">
        <w:trPr>
          <w:trHeight w:val="315"/>
        </w:trPr>
        <w:tc>
          <w:tcPr>
            <w:tcW w:w="25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14:paraId="1FA2F00B" w14:textId="77777777" w:rsidR="002A0B2B" w:rsidRPr="002A0B2B" w:rsidRDefault="002A0B2B" w:rsidP="002A0B2B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2A0B2B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datum (den)</w:t>
            </w:r>
          </w:p>
        </w:tc>
        <w:tc>
          <w:tcPr>
            <w:tcW w:w="574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B6DDE8"/>
            <w:noWrap/>
            <w:vAlign w:val="bottom"/>
            <w:hideMark/>
          </w:tcPr>
          <w:p w14:paraId="48DF922A" w14:textId="77777777" w:rsidR="002A0B2B" w:rsidRPr="002A0B2B" w:rsidRDefault="002A0B2B" w:rsidP="002A0B2B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2A0B2B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popis</w:t>
            </w:r>
          </w:p>
        </w:tc>
        <w:tc>
          <w:tcPr>
            <w:tcW w:w="219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B6DDE8"/>
            <w:noWrap/>
            <w:vAlign w:val="bottom"/>
            <w:hideMark/>
          </w:tcPr>
          <w:p w14:paraId="43F729A1" w14:textId="77777777" w:rsidR="002A0B2B" w:rsidRPr="002A0B2B" w:rsidRDefault="002A0B2B" w:rsidP="002A0B2B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2A0B2B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poznámka</w:t>
            </w:r>
          </w:p>
        </w:tc>
      </w:tr>
      <w:tr w:rsidR="002A0B2B" w:rsidRPr="002A0B2B" w14:paraId="55392D61" w14:textId="77777777" w:rsidTr="00CF3B14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04D267C" w14:textId="62A694BF" w:rsidR="002A0B2B" w:rsidRPr="00D036F8" w:rsidRDefault="00963DCD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</w:t>
            </w:r>
            <w:r w:rsidR="002A0B2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. září 202</w:t>
            </w:r>
            <w:r w:rsidR="00307551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  <w:r w:rsidR="002A0B2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(</w:t>
            </w:r>
            <w:r w:rsidR="00307551">
              <w:rPr>
                <w:rFonts w:ascii="Calibri" w:eastAsia="Times New Roman" w:hAnsi="Calibri" w:cs="Times New Roman"/>
                <w:color w:val="000000"/>
                <w:lang w:eastAsia="cs-CZ"/>
              </w:rPr>
              <w:t>úterý</w:t>
            </w:r>
            <w:r w:rsidR="002A0B2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CA51F0" w14:textId="4480FD0B" w:rsidR="002A0B2B" w:rsidRPr="00D036F8" w:rsidRDefault="000575A1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Začátek školního roku 202</w:t>
            </w:r>
            <w:r w:rsidR="003F1A6C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6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/202</w:t>
            </w:r>
            <w:r w:rsidR="003F1A6C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7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, n</w:t>
            </w:r>
            <w:r w:rsidR="002A0B2B" w:rsidRPr="00D036F8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ástup nových dětí do MŠ</w:t>
            </w:r>
            <w:r w:rsidR="000445CC" w:rsidRPr="00D036F8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EB65DCC" w14:textId="6B463593" w:rsidR="002A0B2B" w:rsidRPr="00D036F8" w:rsidRDefault="00CF3B14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P</w:t>
            </w:r>
            <w:r w:rsidR="002A0B2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řinést evidenční list</w:t>
            </w:r>
            <w:r w:rsidR="00141CB6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y</w:t>
            </w:r>
          </w:p>
        </w:tc>
      </w:tr>
      <w:tr w:rsidR="00813575" w:rsidRPr="002A0B2B" w14:paraId="1DEFA3DE" w14:textId="77777777" w:rsidTr="0069182F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</w:tcPr>
          <w:p w14:paraId="0D8305B6" w14:textId="47120CA9" w:rsidR="00813575" w:rsidRDefault="00813575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28.</w:t>
            </w:r>
            <w:r w:rsidR="00456344">
              <w:rPr>
                <w:rFonts w:ascii="Calibri" w:eastAsia="Times New Roman" w:hAnsi="Calibri" w:cs="Times New Roman"/>
                <w:color w:val="000000"/>
                <w:lang w:eastAsia="cs-CZ"/>
              </w:rPr>
              <w:t>9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. 202</w:t>
            </w:r>
            <w:r w:rsidR="00456344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(</w:t>
            </w:r>
            <w:r w:rsidR="00456344">
              <w:rPr>
                <w:rFonts w:ascii="Calibri" w:eastAsia="Times New Roman" w:hAnsi="Calibri" w:cs="Times New Roman"/>
                <w:color w:val="000000"/>
                <w:lang w:eastAsia="cs-CZ"/>
              </w:rPr>
              <w:t>pondělí</w:t>
            </w:r>
            <w:r w:rsidR="0069182F">
              <w:rPr>
                <w:rFonts w:ascii="Calibri" w:eastAsia="Times New Roman" w:hAnsi="Calibri" w:cs="Times New Roman"/>
                <w:color w:val="000000"/>
                <w:lang w:eastAsia="cs-CZ"/>
              </w:rPr>
              <w:t>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14:paraId="767ED91E" w14:textId="4EAFBF23" w:rsidR="00813575" w:rsidRPr="0069182F" w:rsidRDefault="0069182F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69182F">
              <w:rPr>
                <w:rFonts w:ascii="Calibri" w:eastAsia="Times New Roman" w:hAnsi="Calibri" w:cs="Times New Roman"/>
                <w:color w:val="000000"/>
                <w:lang w:eastAsia="cs-CZ"/>
              </w:rPr>
              <w:t>Státní svátek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DBDB" w:themeFill="accent2" w:themeFillTint="33"/>
            <w:noWrap/>
            <w:vAlign w:val="center"/>
          </w:tcPr>
          <w:p w14:paraId="7B5C45D3" w14:textId="5F4D53E5" w:rsidR="00813575" w:rsidRPr="00D036F8" w:rsidRDefault="0069182F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MŠ uzavřena</w:t>
            </w:r>
          </w:p>
        </w:tc>
      </w:tr>
      <w:tr w:rsidR="00456344" w:rsidRPr="002A0B2B" w14:paraId="155C49B1" w14:textId="77777777" w:rsidTr="0069182F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</w:tcPr>
          <w:p w14:paraId="3936BEF3" w14:textId="0923B5C0" w:rsidR="00456344" w:rsidRDefault="00B83169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28.10. 2026 (středa)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14:paraId="04484267" w14:textId="1A2E9035" w:rsidR="00456344" w:rsidRPr="0069182F" w:rsidRDefault="00B83169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Státní svátek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DBDB" w:themeFill="accent2" w:themeFillTint="33"/>
            <w:noWrap/>
            <w:vAlign w:val="center"/>
          </w:tcPr>
          <w:p w14:paraId="63281FE4" w14:textId="6E510E17" w:rsidR="00456344" w:rsidRDefault="00B83169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MŠ uzavřena</w:t>
            </w:r>
          </w:p>
        </w:tc>
      </w:tr>
      <w:tr w:rsidR="00FC2BC4" w:rsidRPr="002A0B2B" w14:paraId="5E078682" w14:textId="77777777" w:rsidTr="00CF6182">
        <w:trPr>
          <w:trHeight w:val="201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38389E59" w14:textId="27AE4B25" w:rsidR="00FC2BC4" w:rsidRPr="00D036F8" w:rsidRDefault="00FC2BC4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  <w:r w:rsidR="002C7DF2">
              <w:rPr>
                <w:rFonts w:ascii="Calibri" w:eastAsia="Times New Roman" w:hAnsi="Calibri" w:cs="Times New Roman"/>
                <w:color w:val="000000"/>
                <w:lang w:eastAsia="cs-CZ"/>
              </w:rPr>
              <w:t>9</w:t>
            </w:r>
            <w:r w:rsidR="00780DFA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.10.</w:t>
            </w:r>
            <w:r w:rsidR="00026A6C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B83169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– 30.10. </w:t>
            </w:r>
            <w:r w:rsidR="00026A6C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202</w:t>
            </w:r>
            <w:r w:rsidR="00B83169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6F1F9844" w14:textId="67DE7DE7" w:rsidR="00FC2BC4" w:rsidRPr="00D036F8" w:rsidRDefault="00780DFA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Podzimní prázdniny </w:t>
            </w:r>
            <w:r w:rsidR="00C76EB3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ZŠ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center"/>
          </w:tcPr>
          <w:p w14:paraId="2A216409" w14:textId="21202F6A" w:rsidR="00FC2BC4" w:rsidRPr="00D036F8" w:rsidRDefault="0052031A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Prázdninový provoz</w:t>
            </w:r>
            <w:r w:rsidR="00FA16A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*</w:t>
            </w:r>
          </w:p>
        </w:tc>
      </w:tr>
      <w:tr w:rsidR="00AF6FDA" w:rsidRPr="002A0B2B" w14:paraId="09229E2B" w14:textId="77777777" w:rsidTr="004805CA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</w:tcPr>
          <w:p w14:paraId="1828E635" w14:textId="0BAD1284" w:rsidR="00AF6FDA" w:rsidRDefault="00AF6FDA" w:rsidP="00E8324A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16.11. 2026 (pondělí)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14:paraId="74143067" w14:textId="4813F30D" w:rsidR="00AF6FDA" w:rsidRPr="004805CA" w:rsidRDefault="002B33EC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AF6FDA">
              <w:rPr>
                <w:rFonts w:ascii="Calibri" w:eastAsia="Times New Roman" w:hAnsi="Calibri" w:cs="Times New Roman"/>
                <w:color w:val="000000"/>
                <w:lang w:eastAsia="cs-CZ"/>
              </w:rPr>
              <w:t>zdělávání pedagogů</w:t>
            </w:r>
            <w:r w:rsidR="00630A4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DBDB" w:themeFill="accent2" w:themeFillTint="33"/>
            <w:noWrap/>
            <w:vAlign w:val="center"/>
          </w:tcPr>
          <w:p w14:paraId="4591E59D" w14:textId="6F1EE1FF" w:rsidR="00AF6FDA" w:rsidRPr="00D036F8" w:rsidRDefault="00AF6FDA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MŠ uzavřena</w:t>
            </w:r>
          </w:p>
        </w:tc>
      </w:tr>
      <w:tr w:rsidR="00C1159B" w:rsidRPr="002A0B2B" w14:paraId="3A300612" w14:textId="77777777" w:rsidTr="004805CA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</w:tcPr>
          <w:p w14:paraId="7310E3B2" w14:textId="4071D01D" w:rsidR="00C1159B" w:rsidRPr="00D036F8" w:rsidRDefault="004805CA" w:rsidP="00E8324A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17.11. </w:t>
            </w:r>
            <w:r w:rsidR="00E42ABB">
              <w:rPr>
                <w:rFonts w:ascii="Calibri" w:eastAsia="Times New Roman" w:hAnsi="Calibri" w:cs="Times New Roman"/>
                <w:color w:val="000000"/>
                <w:lang w:eastAsia="cs-CZ"/>
              </w:rPr>
              <w:t>202</w:t>
            </w:r>
            <w:r w:rsidR="00AF6FDA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  <w:r w:rsidR="00E42ABB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(</w:t>
            </w:r>
            <w:r w:rsidR="00AF6FDA">
              <w:rPr>
                <w:rFonts w:ascii="Calibri" w:eastAsia="Times New Roman" w:hAnsi="Calibri" w:cs="Times New Roman"/>
                <w:color w:val="000000"/>
                <w:lang w:eastAsia="cs-CZ"/>
              </w:rPr>
              <w:t>úterý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14:paraId="69FC23F0" w14:textId="68273725" w:rsidR="00C1159B" w:rsidRPr="004805CA" w:rsidRDefault="004805CA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4805CA">
              <w:rPr>
                <w:rFonts w:ascii="Calibri" w:eastAsia="Times New Roman" w:hAnsi="Calibri" w:cs="Times New Roman"/>
                <w:color w:val="000000"/>
                <w:lang w:eastAsia="cs-CZ"/>
              </w:rPr>
              <w:t>Státní svátek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DBDB" w:themeFill="accent2" w:themeFillTint="33"/>
            <w:noWrap/>
            <w:vAlign w:val="center"/>
          </w:tcPr>
          <w:p w14:paraId="08FBAD32" w14:textId="030E370F" w:rsidR="00C1159B" w:rsidRDefault="004805CA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MŠ uzavřena</w:t>
            </w:r>
          </w:p>
        </w:tc>
      </w:tr>
      <w:tr w:rsidR="00D85B91" w:rsidRPr="002A0B2B" w14:paraId="0E25B614" w14:textId="77777777" w:rsidTr="00CF3B14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C77652" w14:textId="20594453" w:rsidR="00D85B91" w:rsidRPr="00D036F8" w:rsidRDefault="00F65B6F" w:rsidP="00E8324A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  <w:r w:rsidR="00E3016F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.11. 202</w:t>
            </w:r>
            <w:r w:rsidR="00E3016F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6 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(čtvrtek)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12D7F9" w14:textId="39AAD48A" w:rsidR="00D85B91" w:rsidRPr="00D036F8" w:rsidRDefault="00D85B91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Vánoční dílničky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BF41710" w14:textId="3FDA8921" w:rsidR="00D85B91" w:rsidRPr="00D036F8" w:rsidRDefault="00AD611C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15 – 17 hodin</w:t>
            </w:r>
          </w:p>
        </w:tc>
      </w:tr>
      <w:tr w:rsidR="001A3CB7" w:rsidRPr="002A0B2B" w14:paraId="7489C9F2" w14:textId="77777777" w:rsidTr="00CF3B14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43CC7C9" w14:textId="3B7218B1" w:rsidR="001A3CB7" w:rsidRDefault="001A3CB7" w:rsidP="00E8324A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4.12. 2026 (pátek)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93AB8" w14:textId="1906381A" w:rsidR="001A3CB7" w:rsidRPr="00D036F8" w:rsidRDefault="001A3CB7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Mikuláš v MŠ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DE705F" w14:textId="77777777" w:rsidR="001A3CB7" w:rsidRDefault="001A3CB7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E8324A" w:rsidRPr="002A0B2B" w14:paraId="0FE6139A" w14:textId="77777777" w:rsidTr="00CF3B14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9620773" w14:textId="14A9CB6E" w:rsidR="00E8324A" w:rsidRPr="00D036F8" w:rsidRDefault="00E94465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11.12.</w:t>
            </w:r>
            <w:r w:rsidR="001A3CB7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2026 (pátek)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49C0C" w14:textId="25B26D67" w:rsidR="00E8324A" w:rsidRPr="00D036F8" w:rsidRDefault="001A3CB7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Vánoční zpívání</w:t>
            </w:r>
            <w:r w:rsidR="00E8324A" w:rsidRPr="00D036F8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</w:t>
            </w:r>
            <w:r w:rsidR="00E8324A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+ vánoční posezení v MŠ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1A346F6" w14:textId="715CA126" w:rsidR="00E8324A" w:rsidRPr="00D036F8" w:rsidRDefault="00C25B2E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Čas bude upřesněn</w:t>
            </w:r>
          </w:p>
        </w:tc>
      </w:tr>
      <w:tr w:rsidR="002A0B2B" w:rsidRPr="002A0B2B" w14:paraId="119F1A0E" w14:textId="77777777" w:rsidTr="00D036F8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14:paraId="44ACF066" w14:textId="78E30CB5" w:rsidR="002A0B2B" w:rsidRPr="00D036F8" w:rsidRDefault="005F42EB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  <w:r w:rsidR="00B6749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.12. 202</w:t>
            </w:r>
            <w:r w:rsidR="00B6749B">
              <w:rPr>
                <w:rFonts w:ascii="Calibri" w:eastAsia="Times New Roman" w:hAnsi="Calibri" w:cs="Times New Roman"/>
                <w:color w:val="000000"/>
                <w:lang w:eastAsia="cs-CZ"/>
              </w:rPr>
              <w:t>6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– </w:t>
            </w:r>
            <w:r w:rsidR="00B6749B">
              <w:rPr>
                <w:rFonts w:ascii="Calibri" w:eastAsia="Times New Roman" w:hAnsi="Calibri" w:cs="Times New Roman"/>
                <w:color w:val="000000"/>
                <w:lang w:eastAsia="cs-CZ"/>
              </w:rPr>
              <w:t>3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.1. 202</w:t>
            </w:r>
            <w:r w:rsidR="00B6749B"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14:paraId="398F597D" w14:textId="6E9CC747" w:rsidR="002A0B2B" w:rsidRPr="00D036F8" w:rsidRDefault="00CF3B14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V</w:t>
            </w:r>
            <w:r w:rsidR="002A0B2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ánoční prázdniny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14:paraId="4B68E17B" w14:textId="77777777" w:rsidR="002A0B2B" w:rsidRPr="00D036F8" w:rsidRDefault="002A0B2B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MŠ uzavřena</w:t>
            </w:r>
          </w:p>
        </w:tc>
      </w:tr>
      <w:tr w:rsidR="002A0B2B" w:rsidRPr="002A0B2B" w14:paraId="68BA4273" w14:textId="77777777" w:rsidTr="00CF3B14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2A166D" w14:textId="5F95C4D3" w:rsidR="002A0B2B" w:rsidRPr="00D036F8" w:rsidRDefault="002534F6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  <w:r w:rsidR="002A0B2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. leden 202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  <w:r w:rsidR="002A0B2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(</w:t>
            </w:r>
            <w:r w:rsidR="00D7470E">
              <w:rPr>
                <w:rFonts w:ascii="Calibri" w:eastAsia="Times New Roman" w:hAnsi="Calibri" w:cs="Times New Roman"/>
                <w:color w:val="000000"/>
                <w:lang w:eastAsia="cs-CZ"/>
              </w:rPr>
              <w:t>pondělí</w:t>
            </w:r>
            <w:r w:rsidR="002A0B2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AB1CA6" w14:textId="6388FB88" w:rsidR="002A0B2B" w:rsidRPr="00D036F8" w:rsidRDefault="00CF3B14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Z</w:t>
            </w:r>
            <w:r w:rsidR="002A0B2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ahájení provozu MŠ po vánočních prázdninách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E771053" w14:textId="49B7D996" w:rsidR="002A0B2B" w:rsidRPr="00D036F8" w:rsidRDefault="002A0B2B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C310F4" w:rsidRPr="002A0B2B" w14:paraId="03CC951A" w14:textId="77777777" w:rsidTr="00C310F4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D439EF" w14:textId="7A367213" w:rsidR="00C310F4" w:rsidRDefault="005D7429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25.1. – 29.1.</w:t>
            </w:r>
            <w:r w:rsidR="00541540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2027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5BF38C7" w14:textId="20F4E634" w:rsidR="00C310F4" w:rsidRPr="00D036F8" w:rsidRDefault="00C310F4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1B4E9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Týdenní lyžařský 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kurz </w:t>
            </w:r>
            <w:r w:rsidR="00541540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(přihlášené děti)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F1F18D" w14:textId="58F75A87" w:rsidR="00C310F4" w:rsidRPr="00D036F8" w:rsidRDefault="005D7429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Ještěd</w:t>
            </w:r>
          </w:p>
        </w:tc>
      </w:tr>
      <w:tr w:rsidR="000B5848" w:rsidRPr="002A0B2B" w14:paraId="68CCF58B" w14:textId="77777777" w:rsidTr="00D036F8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512C1A5B" w14:textId="76806833" w:rsidR="000B5848" w:rsidRPr="00D036F8" w:rsidRDefault="002534F6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29. </w:t>
            </w:r>
            <w:r w:rsidR="00AF3498">
              <w:rPr>
                <w:rFonts w:ascii="Calibri" w:eastAsia="Times New Roman" w:hAnsi="Calibri" w:cs="Times New Roman"/>
                <w:color w:val="000000"/>
                <w:lang w:eastAsia="cs-CZ"/>
              </w:rPr>
              <w:t>ledna</w:t>
            </w:r>
            <w:r w:rsidR="000B5848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202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  <w:r w:rsidR="000B5848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(p</w:t>
            </w:r>
            <w:r w:rsidR="00AF3498">
              <w:rPr>
                <w:rFonts w:ascii="Calibri" w:eastAsia="Times New Roman" w:hAnsi="Calibri" w:cs="Times New Roman"/>
                <w:color w:val="000000"/>
                <w:lang w:eastAsia="cs-CZ"/>
              </w:rPr>
              <w:t>átek</w:t>
            </w:r>
            <w:r w:rsidR="000B5848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23FC00A8" w14:textId="255CE56F" w:rsidR="000B5848" w:rsidRPr="00D036F8" w:rsidRDefault="00C76EB3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Pololetní prázdniny ZŠ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center"/>
          </w:tcPr>
          <w:p w14:paraId="15B20094" w14:textId="7DA5CD0B" w:rsidR="000B5848" w:rsidRPr="00D036F8" w:rsidRDefault="0052031A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Prázdninový</w:t>
            </w:r>
            <w:r w:rsidR="00C76EB3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provoz</w:t>
            </w:r>
            <w:r w:rsidR="00911882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*</w:t>
            </w:r>
          </w:p>
        </w:tc>
      </w:tr>
      <w:tr w:rsidR="007D6D9C" w:rsidRPr="002A0B2B" w14:paraId="3553030C" w14:textId="77777777" w:rsidTr="00D036F8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62F7636E" w14:textId="4B157E43" w:rsidR="007D6D9C" w:rsidRPr="00D036F8" w:rsidRDefault="002663BC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1.2. – 5.2.</w:t>
            </w:r>
            <w:r w:rsidR="00DC2162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202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47AE63F4" w14:textId="31B002D4" w:rsidR="007D6D9C" w:rsidRPr="00D036F8" w:rsidRDefault="00AA5E12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Jarní prázdniny ZŠ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center"/>
          </w:tcPr>
          <w:p w14:paraId="083D5E30" w14:textId="5CB82AE3" w:rsidR="007D6D9C" w:rsidRPr="00D036F8" w:rsidRDefault="0052031A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Prázdninový</w:t>
            </w:r>
            <w:r w:rsidR="00AA5E12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provoz</w:t>
            </w:r>
            <w:r w:rsidR="00911882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*</w:t>
            </w:r>
          </w:p>
        </w:tc>
      </w:tr>
      <w:tr w:rsidR="00D85B91" w:rsidRPr="002A0B2B" w14:paraId="10AC0FAD" w14:textId="77777777" w:rsidTr="00CF3B14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0D33E55" w14:textId="1918BA28" w:rsidR="00D85B91" w:rsidRPr="00D036F8" w:rsidRDefault="00D155B7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</w:t>
            </w:r>
            <w:r w:rsidR="00F94A4A">
              <w:rPr>
                <w:rFonts w:ascii="Calibri" w:eastAsia="Times New Roman" w:hAnsi="Calibri" w:cs="Times New Roman"/>
                <w:color w:val="000000"/>
                <w:lang w:eastAsia="cs-CZ"/>
              </w:rPr>
              <w:t>4</w:t>
            </w:r>
            <w:r w:rsidR="00B427E1">
              <w:rPr>
                <w:rFonts w:ascii="Calibri" w:eastAsia="Times New Roman" w:hAnsi="Calibri" w:cs="Times New Roman"/>
                <w:color w:val="000000"/>
                <w:lang w:eastAsia="cs-CZ"/>
              </w:rPr>
              <w:t>.</w:t>
            </w:r>
            <w:r w:rsidR="00E334BD">
              <w:rPr>
                <w:rFonts w:ascii="Calibri" w:eastAsia="Times New Roman" w:hAnsi="Calibri" w:cs="Times New Roman"/>
                <w:color w:val="000000"/>
                <w:lang w:eastAsia="cs-CZ"/>
              </w:rPr>
              <w:t>3. 202</w:t>
            </w:r>
            <w:r w:rsidR="002663BC"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  <w:r w:rsidR="00E334BD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(</w:t>
            </w:r>
            <w:r w:rsidR="00F94A4A">
              <w:rPr>
                <w:rFonts w:ascii="Calibri" w:eastAsia="Times New Roman" w:hAnsi="Calibri" w:cs="Times New Roman"/>
                <w:color w:val="000000"/>
                <w:lang w:eastAsia="cs-CZ"/>
              </w:rPr>
              <w:t>středa</w:t>
            </w:r>
            <w:r w:rsidR="00E334BD">
              <w:rPr>
                <w:rFonts w:ascii="Calibri" w:eastAsia="Times New Roman" w:hAnsi="Calibri" w:cs="Times New Roman"/>
                <w:color w:val="000000"/>
                <w:lang w:eastAsia="cs-CZ"/>
              </w:rPr>
              <w:t>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0B0530" w14:textId="55C39147" w:rsidR="00D85B91" w:rsidRPr="00D036F8" w:rsidRDefault="00D85B91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Velikonoční dílničky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38D2F920" w14:textId="154D1CD9" w:rsidR="00D85B91" w:rsidRPr="00D036F8" w:rsidRDefault="000D512A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15 - 17 hodin</w:t>
            </w:r>
          </w:p>
        </w:tc>
      </w:tr>
      <w:tr w:rsidR="00AA5E12" w:rsidRPr="002A0B2B" w14:paraId="07FA4856" w14:textId="77777777" w:rsidTr="00D036F8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center"/>
          </w:tcPr>
          <w:p w14:paraId="2D35C3CB" w14:textId="6118475A" w:rsidR="00AA5E12" w:rsidRPr="00D036F8" w:rsidRDefault="002663BC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25.3</w:t>
            </w:r>
            <w:r w:rsidR="00396221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. 202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  <w:r w:rsidR="00396221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(čtvrtek)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AF1DD" w:themeFill="accent3" w:themeFillTint="33"/>
            <w:noWrap/>
            <w:vAlign w:val="bottom"/>
          </w:tcPr>
          <w:p w14:paraId="02A50F1A" w14:textId="204F6786" w:rsidR="00AA5E12" w:rsidRPr="00D036F8" w:rsidRDefault="004B1B02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Velikonoční prázdniny ZŠ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EAF1DD" w:themeFill="accent3" w:themeFillTint="33"/>
            <w:noWrap/>
            <w:vAlign w:val="center"/>
          </w:tcPr>
          <w:p w14:paraId="11410F72" w14:textId="2052251A" w:rsidR="00AA5E12" w:rsidRPr="00D036F8" w:rsidRDefault="0052031A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Prázdninový </w:t>
            </w:r>
            <w:r w:rsidR="004B1B02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provoz</w:t>
            </w:r>
            <w:r w:rsidR="00911882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*</w:t>
            </w:r>
          </w:p>
        </w:tc>
      </w:tr>
      <w:tr w:rsidR="004B1B02" w:rsidRPr="002A0B2B" w14:paraId="0226888F" w14:textId="77777777" w:rsidTr="00D036F8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</w:tcPr>
          <w:p w14:paraId="2BA98C17" w14:textId="129CA1BF" w:rsidR="004B1B02" w:rsidRPr="00D036F8" w:rsidRDefault="00D155B7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26.3. </w:t>
            </w:r>
            <w:r w:rsidR="00255FDB">
              <w:rPr>
                <w:rFonts w:ascii="Calibri" w:eastAsia="Times New Roman" w:hAnsi="Calibri" w:cs="Times New Roman"/>
                <w:color w:val="000000"/>
                <w:lang w:eastAsia="cs-CZ"/>
              </w:rPr>
              <w:t>–</w:t>
            </w: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</w:t>
            </w:r>
            <w:r w:rsidR="00255FDB">
              <w:rPr>
                <w:rFonts w:ascii="Calibri" w:eastAsia="Times New Roman" w:hAnsi="Calibri" w:cs="Times New Roman"/>
                <w:color w:val="000000"/>
                <w:lang w:eastAsia="cs-CZ"/>
              </w:rPr>
              <w:t>29.3. 2027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14:paraId="22700B20" w14:textId="30FDAB31" w:rsidR="004B1B02" w:rsidRPr="00D036F8" w:rsidRDefault="00546D3E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Velikonoce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DBDB" w:themeFill="accent2" w:themeFillTint="33"/>
            <w:noWrap/>
            <w:vAlign w:val="center"/>
          </w:tcPr>
          <w:p w14:paraId="3F678A04" w14:textId="295E8D0F" w:rsidR="004B1B02" w:rsidRPr="00D036F8" w:rsidRDefault="00546D3E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MŠ uzavřena</w:t>
            </w:r>
          </w:p>
        </w:tc>
      </w:tr>
      <w:tr w:rsidR="002A0B2B" w:rsidRPr="002A0B2B" w14:paraId="34402678" w14:textId="77777777" w:rsidTr="00CF3B14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DAD9DB" w14:textId="323395F0" w:rsidR="002A0B2B" w:rsidRPr="00D036F8" w:rsidRDefault="008817AD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11.5. 2027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E44F65" w14:textId="55A21192" w:rsidR="002A0B2B" w:rsidRPr="00D036F8" w:rsidRDefault="005B4A78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Den rodin – společná zahradní akce 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6FC6AF4E" w14:textId="02069D98" w:rsidR="002A0B2B" w:rsidRPr="00D036F8" w:rsidRDefault="008817AD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15 – 17 hodin</w:t>
            </w:r>
          </w:p>
        </w:tc>
      </w:tr>
      <w:tr w:rsidR="002A0B2B" w:rsidRPr="002A0B2B" w14:paraId="12AF1195" w14:textId="77777777" w:rsidTr="00CF3B14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E3436F" w14:textId="5459055D" w:rsidR="002A0B2B" w:rsidRPr="00D036F8" w:rsidRDefault="002A0B2B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9EC7B3" w14:textId="0CCF3276" w:rsidR="002A0B2B" w:rsidRPr="00B57FE9" w:rsidRDefault="00CF3B14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B57FE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Š</w:t>
            </w:r>
            <w:r w:rsidR="002A0B2B" w:rsidRPr="00B57FE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kolní výlet</w:t>
            </w:r>
            <w:r w:rsidRPr="00B57FE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5FF7B8" w14:textId="74CB6169" w:rsidR="002A0B2B" w:rsidRPr="00D036F8" w:rsidRDefault="008817AD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Termín bude upřesněn</w:t>
            </w:r>
          </w:p>
        </w:tc>
      </w:tr>
      <w:tr w:rsidR="002A0B2B" w:rsidRPr="002A0B2B" w14:paraId="6C52EFB6" w14:textId="77777777" w:rsidTr="00CF3B14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423C65" w14:textId="0468C68A" w:rsidR="002A0B2B" w:rsidRPr="00D036F8" w:rsidRDefault="008817AD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8.6. 2027 (úterý)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13E288" w14:textId="6BF13E92" w:rsidR="002A0B2B" w:rsidRPr="00D036F8" w:rsidRDefault="00EA5AA3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Zahradní slavnost + rozloučení s předškoláky </w:t>
            </w:r>
            <w:r w:rsidR="008817AD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Modrá a Červená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6E64E34" w14:textId="5533FB8C" w:rsidR="002A0B2B" w:rsidRPr="00D036F8" w:rsidRDefault="00D306CD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Od 17 hodin</w:t>
            </w:r>
          </w:p>
        </w:tc>
      </w:tr>
      <w:tr w:rsidR="008817AD" w:rsidRPr="002A0B2B" w14:paraId="6878884A" w14:textId="77777777" w:rsidTr="00CF3B14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4ADECB" w14:textId="4D355654" w:rsidR="008817AD" w:rsidRDefault="008817AD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10.6. 2027 (čtvrtek)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151EF42" w14:textId="358CDEF1" w:rsidR="008817AD" w:rsidRPr="00D036F8" w:rsidRDefault="008817AD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Zahradní slavnost + rozloučení s</w:t>
            </w:r>
            <w:r w:rsidR="00EA5AA3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 </w:t>
            </w: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předškoláky</w:t>
            </w:r>
            <w:r w:rsidR="00EA5AA3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Zelená a Žlutá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7F5484D3" w14:textId="0573DDCB" w:rsidR="008817AD" w:rsidRDefault="00EA5AA3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Od 17 hodin</w:t>
            </w:r>
          </w:p>
        </w:tc>
      </w:tr>
      <w:tr w:rsidR="00B15078" w:rsidRPr="002A0B2B" w14:paraId="70220AD4" w14:textId="77777777" w:rsidTr="00B058F3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</w:tcPr>
          <w:p w14:paraId="263B0DBF" w14:textId="693DFDC4" w:rsidR="00B15078" w:rsidRPr="00B058F3" w:rsidRDefault="00B15078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5.7. 2027 (pondělí)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14:paraId="428B2EBE" w14:textId="7E684914" w:rsidR="00B15078" w:rsidRPr="00B058F3" w:rsidRDefault="002B71BA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Státní svátek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DBDB" w:themeFill="accent2" w:themeFillTint="33"/>
            <w:noWrap/>
            <w:vAlign w:val="center"/>
          </w:tcPr>
          <w:p w14:paraId="708D19C2" w14:textId="16C6C2AB" w:rsidR="00B15078" w:rsidRDefault="002B71BA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MŠ uzavřena</w:t>
            </w:r>
          </w:p>
        </w:tc>
      </w:tr>
      <w:tr w:rsidR="00B058F3" w:rsidRPr="002A0B2B" w14:paraId="2EDCA955" w14:textId="77777777" w:rsidTr="00B058F3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</w:tcPr>
          <w:p w14:paraId="6F58465A" w14:textId="0A7C02B5" w:rsidR="00B058F3" w:rsidRPr="00B058F3" w:rsidRDefault="00B058F3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058F3">
              <w:rPr>
                <w:rFonts w:ascii="Calibri" w:eastAsia="Times New Roman" w:hAnsi="Calibri" w:cs="Times New Roman"/>
                <w:color w:val="000000"/>
                <w:lang w:eastAsia="cs-CZ"/>
              </w:rPr>
              <w:t>6.7. 202</w:t>
            </w:r>
            <w:r w:rsidR="00B15078"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  <w:r w:rsidRPr="00B058F3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(</w:t>
            </w:r>
            <w:r w:rsidR="00B15078">
              <w:rPr>
                <w:rFonts w:ascii="Calibri" w:eastAsia="Times New Roman" w:hAnsi="Calibri" w:cs="Times New Roman"/>
                <w:color w:val="000000"/>
                <w:lang w:eastAsia="cs-CZ"/>
              </w:rPr>
              <w:t>úterý</w:t>
            </w:r>
            <w:r w:rsidRPr="00B058F3">
              <w:rPr>
                <w:rFonts w:ascii="Calibri" w:eastAsia="Times New Roman" w:hAnsi="Calibri" w:cs="Times New Roman"/>
                <w:color w:val="000000"/>
                <w:lang w:eastAsia="cs-CZ"/>
              </w:rPr>
              <w:t>)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14:paraId="288FEAE6" w14:textId="15C9B6D5" w:rsidR="00B058F3" w:rsidRPr="00B058F3" w:rsidRDefault="00B058F3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B058F3">
              <w:rPr>
                <w:rFonts w:ascii="Calibri" w:eastAsia="Times New Roman" w:hAnsi="Calibri" w:cs="Times New Roman"/>
                <w:color w:val="000000"/>
                <w:lang w:eastAsia="cs-CZ"/>
              </w:rPr>
              <w:t>Státní svátek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DBDB" w:themeFill="accent2" w:themeFillTint="33"/>
            <w:noWrap/>
            <w:vAlign w:val="center"/>
          </w:tcPr>
          <w:p w14:paraId="34334B4D" w14:textId="221EDEA2" w:rsidR="00B058F3" w:rsidRDefault="00B058F3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MŠ uzavřena</w:t>
            </w:r>
          </w:p>
        </w:tc>
      </w:tr>
      <w:tr w:rsidR="002A0B2B" w:rsidRPr="002A0B2B" w14:paraId="467D9C43" w14:textId="77777777" w:rsidTr="00D036F8">
        <w:trPr>
          <w:trHeight w:val="300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14:paraId="13BE9ECA" w14:textId="697E47FF" w:rsidR="002A0B2B" w:rsidRPr="00D036F8" w:rsidRDefault="003E0637" w:rsidP="00944958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19.7. – 20.8. 2027</w:t>
            </w:r>
          </w:p>
        </w:tc>
        <w:tc>
          <w:tcPr>
            <w:tcW w:w="57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  <w:hideMark/>
          </w:tcPr>
          <w:p w14:paraId="12DE75B7" w14:textId="01AAAE27" w:rsidR="002A0B2B" w:rsidRPr="003E37C9" w:rsidRDefault="00CF3B14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3E37C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H</w:t>
            </w:r>
            <w:r w:rsidR="002A0B2B" w:rsidRPr="003E37C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lavní školní prázdniny</w:t>
            </w:r>
            <w:r w:rsidR="0052031A" w:rsidRPr="003E37C9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 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2DBDB" w:themeFill="accent2" w:themeFillTint="33"/>
            <w:noWrap/>
            <w:vAlign w:val="center"/>
            <w:hideMark/>
          </w:tcPr>
          <w:p w14:paraId="7B56A825" w14:textId="77777777" w:rsidR="002A0B2B" w:rsidRPr="00D036F8" w:rsidRDefault="002A0B2B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MŠ uzavřena</w:t>
            </w:r>
          </w:p>
        </w:tc>
      </w:tr>
      <w:tr w:rsidR="007A1B48" w:rsidRPr="002A0B2B" w14:paraId="3D421A50" w14:textId="77777777" w:rsidTr="007A1B48">
        <w:trPr>
          <w:trHeight w:val="315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center"/>
          </w:tcPr>
          <w:p w14:paraId="7A8F37E0" w14:textId="25AC28EA" w:rsidR="007A1B48" w:rsidRPr="00D036F8" w:rsidRDefault="00FD340B" w:rsidP="00D67B12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23.8. – 24.8. 2027</w:t>
            </w:r>
          </w:p>
        </w:tc>
        <w:tc>
          <w:tcPr>
            <w:tcW w:w="5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DBDB" w:themeFill="accent2" w:themeFillTint="33"/>
            <w:noWrap/>
            <w:vAlign w:val="bottom"/>
          </w:tcPr>
          <w:p w14:paraId="635F7B31" w14:textId="7E42DA6B" w:rsidR="007A1B48" w:rsidRDefault="007A1B48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 xml:space="preserve">Výjezd ZŠ + </w:t>
            </w:r>
            <w:r w:rsidR="00217CA0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MŠ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2DBDB" w:themeFill="accent2" w:themeFillTint="33"/>
            <w:noWrap/>
            <w:vAlign w:val="center"/>
          </w:tcPr>
          <w:p w14:paraId="6105F984" w14:textId="7212EF09" w:rsidR="007A1B48" w:rsidRDefault="00445380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MŠ uzavřena</w:t>
            </w:r>
          </w:p>
        </w:tc>
      </w:tr>
      <w:tr w:rsidR="00217CA0" w:rsidRPr="002A0B2B" w14:paraId="1D2A8F75" w14:textId="77777777" w:rsidTr="004A63A5">
        <w:trPr>
          <w:trHeight w:val="315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14:paraId="5DDDF923" w14:textId="3D21B856" w:rsidR="00217CA0" w:rsidRDefault="003E37C9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25.8. 2027 (středa)</w:t>
            </w:r>
          </w:p>
        </w:tc>
        <w:tc>
          <w:tcPr>
            <w:tcW w:w="5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AB9F50" w14:textId="750423D1" w:rsidR="00217CA0" w:rsidRPr="001B4E91" w:rsidRDefault="00217CA0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>Zahájení provozu MŠ po prázdninách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E0B939B" w14:textId="77777777" w:rsidR="00217CA0" w:rsidRPr="00D036F8" w:rsidRDefault="00217CA0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  <w:tr w:rsidR="002A0B2B" w:rsidRPr="002A0B2B" w14:paraId="79BFDC1F" w14:textId="77777777" w:rsidTr="004A63A5">
        <w:trPr>
          <w:trHeight w:val="315"/>
        </w:trPr>
        <w:tc>
          <w:tcPr>
            <w:tcW w:w="2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49B35AB6" w14:textId="0CD4A50F" w:rsidR="002A0B2B" w:rsidRPr="00D036F8" w:rsidRDefault="00242AD0" w:rsidP="00992B86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cs-CZ"/>
              </w:rPr>
              <w:t>31</w:t>
            </w:r>
            <w:r w:rsidR="002A0B2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. srpen </w:t>
            </w:r>
            <w:r w:rsidR="008506C0">
              <w:rPr>
                <w:rFonts w:ascii="Calibri" w:eastAsia="Times New Roman" w:hAnsi="Calibri" w:cs="Times New Roman"/>
                <w:color w:val="000000"/>
                <w:lang w:eastAsia="cs-CZ"/>
              </w:rPr>
              <w:t>202</w:t>
            </w:r>
            <w:r w:rsidR="00197FE5">
              <w:rPr>
                <w:rFonts w:ascii="Calibri" w:eastAsia="Times New Roman" w:hAnsi="Calibri" w:cs="Times New Roman"/>
                <w:color w:val="000000"/>
                <w:lang w:eastAsia="cs-CZ"/>
              </w:rPr>
              <w:t>7</w:t>
            </w:r>
            <w:r w:rsidR="002A0B2B" w:rsidRPr="00D036F8">
              <w:rPr>
                <w:rFonts w:ascii="Calibri" w:eastAsia="Times New Roman" w:hAnsi="Calibri" w:cs="Times New Roman"/>
                <w:color w:val="000000"/>
                <w:lang w:eastAsia="cs-CZ"/>
              </w:rPr>
              <w:t xml:space="preserve"> (</w:t>
            </w:r>
            <w:r w:rsidR="00197FE5">
              <w:rPr>
                <w:rFonts w:ascii="Calibri" w:eastAsia="Times New Roman" w:hAnsi="Calibri" w:cs="Times New Roman"/>
                <w:color w:val="000000"/>
                <w:lang w:eastAsia="cs-CZ"/>
              </w:rPr>
              <w:t>úterý)</w:t>
            </w:r>
          </w:p>
        </w:tc>
        <w:tc>
          <w:tcPr>
            <w:tcW w:w="57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ABE48B" w14:textId="5380CEF1" w:rsidR="002A0B2B" w:rsidRPr="001B4E91" w:rsidRDefault="00CF3B14" w:rsidP="002A0B2B">
            <w:pPr>
              <w:spacing w:before="0" w:line="240" w:lineRule="auto"/>
              <w:jc w:val="left"/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</w:pPr>
            <w:r w:rsidRPr="001B4E9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K</w:t>
            </w:r>
            <w:r w:rsidR="002A0B2B" w:rsidRPr="001B4E9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onec školního roku 202</w:t>
            </w:r>
            <w:r w:rsidR="007B78D5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6</w:t>
            </w:r>
            <w:r w:rsidR="002A0B2B" w:rsidRPr="001B4E91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/202</w:t>
            </w:r>
            <w:r w:rsidR="007B78D5">
              <w:rPr>
                <w:rFonts w:ascii="Calibri" w:eastAsia="Times New Roman" w:hAnsi="Calibri" w:cs="Times New Roman"/>
                <w:b/>
                <w:bCs/>
                <w:color w:val="000000"/>
                <w:lang w:eastAsia="cs-CZ"/>
              </w:rPr>
              <w:t>7</w:t>
            </w:r>
          </w:p>
        </w:tc>
        <w:tc>
          <w:tcPr>
            <w:tcW w:w="219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6B559A" w14:textId="7EF2CFD5" w:rsidR="002A0B2B" w:rsidRPr="00D036F8" w:rsidRDefault="002A0B2B" w:rsidP="00CF3B14">
            <w:pPr>
              <w:spacing w:before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cs-CZ"/>
              </w:rPr>
            </w:pPr>
          </w:p>
        </w:tc>
      </w:tr>
    </w:tbl>
    <w:p w14:paraId="506C7B22" w14:textId="77777777" w:rsidR="002A0B2B" w:rsidRDefault="002A0B2B" w:rsidP="00375AFD"/>
    <w:p w14:paraId="6CBCBA84" w14:textId="225C667C" w:rsidR="002A0B2B" w:rsidRDefault="002A0B2B">
      <w:pPr>
        <w:pStyle w:val="Odstavecseseznamem"/>
        <w:numPr>
          <w:ilvl w:val="0"/>
          <w:numId w:val="4"/>
        </w:numPr>
      </w:pPr>
      <w:r>
        <w:t>září 202</w:t>
      </w:r>
      <w:r w:rsidR="00630A48">
        <w:t>6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Ing. Radek Vystrčil, ředitel ZŠ a MŠ Ostašov</w:t>
      </w:r>
    </w:p>
    <w:p w14:paraId="4A2F7A6C" w14:textId="2B411098" w:rsidR="001C6ADC" w:rsidRDefault="001C6ADC" w:rsidP="001C6ADC"/>
    <w:p w14:paraId="14211E23" w14:textId="2087CE09" w:rsidR="004A1904" w:rsidRDefault="00953801" w:rsidP="001C6ADC">
      <w:pPr>
        <w:rPr>
          <w:rFonts w:cstheme="minorHAnsi"/>
          <w:shd w:val="clear" w:color="auto" w:fill="FFFFFF"/>
        </w:rPr>
      </w:pPr>
      <w:r>
        <w:t>*Prázdninový provoz – omezený provoz v MŠ</w:t>
      </w:r>
      <w:r w:rsidR="00FA16AB">
        <w:t xml:space="preserve"> (nižší počet dětí – ekonomické hledisko, v MŠ probíhají případné opravy a velký úklid),</w:t>
      </w:r>
      <w:r>
        <w:t xml:space="preserve"> </w:t>
      </w:r>
      <w:r w:rsidR="006B7A37">
        <w:t>v době školních prázdnin neprobíhá povinné předškolní vzdělávání (</w:t>
      </w:r>
      <w:r w:rsidR="00FA16AB">
        <w:t>školský zákon č.</w:t>
      </w:r>
      <w:r w:rsidR="00403213">
        <w:t xml:space="preserve"> </w:t>
      </w:r>
      <w:r w:rsidR="00AF4057">
        <w:t>561/2004</w:t>
      </w:r>
      <w:r w:rsidR="00630A48">
        <w:t>sb</w:t>
      </w:r>
      <w:r w:rsidR="00630A48" w:rsidRPr="000732C7">
        <w:t>.,</w:t>
      </w:r>
      <w:r w:rsidR="00630A48" w:rsidRPr="000732C7">
        <w:rPr>
          <w:rFonts w:cstheme="minorHAnsi"/>
          <w:shd w:val="clear" w:color="auto" w:fill="FFFFFF"/>
        </w:rPr>
        <w:t xml:space="preserve"> §</w:t>
      </w:r>
      <w:r w:rsidR="00E62D49">
        <w:rPr>
          <w:rFonts w:cstheme="minorHAnsi"/>
          <w:shd w:val="clear" w:color="auto" w:fill="FFFFFF"/>
        </w:rPr>
        <w:t>34a</w:t>
      </w:r>
    </w:p>
    <w:p w14:paraId="05846E08" w14:textId="77777777" w:rsidR="00006219" w:rsidRDefault="00006219" w:rsidP="001C6ADC">
      <w:pPr>
        <w:rPr>
          <w:rFonts w:cstheme="minorHAnsi"/>
          <w:shd w:val="clear" w:color="auto" w:fill="FFFFFF"/>
        </w:rPr>
      </w:pPr>
    </w:p>
    <w:sectPr w:rsidR="00006219" w:rsidSect="00D8600F">
      <w:headerReference w:type="default" r:id="rId11"/>
      <w:footerReference w:type="default" r:id="rId12"/>
      <w:pgSz w:w="11906" w:h="16838"/>
      <w:pgMar w:top="720" w:right="720" w:bottom="720" w:left="720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CC7E50" w14:textId="77777777" w:rsidR="00112D52" w:rsidRDefault="00112D52" w:rsidP="00CD1111">
      <w:pPr>
        <w:spacing w:line="240" w:lineRule="auto"/>
      </w:pPr>
      <w:r>
        <w:separator/>
      </w:r>
    </w:p>
  </w:endnote>
  <w:endnote w:type="continuationSeparator" w:id="0">
    <w:p w14:paraId="6C181561" w14:textId="77777777" w:rsidR="00112D52" w:rsidRDefault="00112D52" w:rsidP="00CD1111">
      <w:pPr>
        <w:spacing w:line="240" w:lineRule="auto"/>
      </w:pPr>
      <w:r>
        <w:continuationSeparator/>
      </w:r>
    </w:p>
  </w:endnote>
  <w:endnote w:type="continuationNotice" w:id="1">
    <w:p w14:paraId="5AE6CDEB" w14:textId="77777777" w:rsidR="00112D52" w:rsidRDefault="00112D52">
      <w:pPr>
        <w:spacing w:before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05782879"/>
      <w:docPartObj>
        <w:docPartGallery w:val="Page Numbers (Bottom of Page)"/>
        <w:docPartUnique/>
      </w:docPartObj>
    </w:sdtPr>
    <w:sdtContent>
      <w:p w14:paraId="3C377C93" w14:textId="77777777" w:rsidR="005E56D1" w:rsidRPr="008E0571" w:rsidRDefault="00000000" w:rsidP="00E004ED">
        <w:pPr>
          <w:pStyle w:val="Zpat"/>
          <w:tabs>
            <w:tab w:val="clear" w:pos="4536"/>
            <w:tab w:val="clear" w:pos="9072"/>
            <w:tab w:val="center" w:pos="5245"/>
          </w:tabs>
          <w:spacing w:before="120"/>
          <w:jc w:val="center"/>
          <w:rPr>
            <w:rFonts w:ascii="Cambria" w:hAnsi="Cambria"/>
            <w:i/>
            <w:spacing w:val="60"/>
          </w:rPr>
        </w:pPr>
        <w:r>
          <w:rPr>
            <w:rFonts w:ascii="Cambria" w:hAnsi="Cambria"/>
            <w:i/>
            <w:noProof/>
            <w:spacing w:val="60"/>
          </w:rPr>
          <w:pict w14:anchorId="43758654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ové pole 3" o:spid="_x0000_s1025" type="#_x0000_t202" style="position:absolute;left:0;text-align:left;margin-left:148.4pt;margin-top:-2.2pt;width:54pt;height:40.5pt;z-index:251658242;visibility:visible;mso-position-horizontal:right;mso-position-horizontal-relative:margin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" fillcolor="white [3201]" stroked="f" strokeweight=".5pt">
              <v:textbox>
                <w:txbxContent>
                  <w:p w14:paraId="0EAF1375" w14:textId="77777777" w:rsidR="00E004ED" w:rsidRPr="005A1001" w:rsidRDefault="00E45AF9" w:rsidP="00E004ED">
                    <w:pPr>
                      <w:jc w:val="right"/>
                      <w:rPr>
                        <w:rFonts w:cstheme="minorHAnsi"/>
                        <w:iCs/>
                      </w:rPr>
                    </w:pPr>
                    <w:r w:rsidRPr="005A1001">
                      <w:rPr>
                        <w:rFonts w:cstheme="minorHAnsi"/>
                        <w:iCs/>
                        <w:spacing w:val="60"/>
                        <w:sz w:val="36"/>
                        <w:szCs w:val="36"/>
                      </w:rPr>
                      <w:fldChar w:fldCharType="begin"/>
                    </w:r>
                    <w:r w:rsidR="00E004ED" w:rsidRPr="005A1001">
                      <w:rPr>
                        <w:rFonts w:cstheme="minorHAnsi"/>
                        <w:iCs/>
                        <w:spacing w:val="60"/>
                        <w:sz w:val="36"/>
                        <w:szCs w:val="36"/>
                      </w:rPr>
                      <w:instrText>PAGE   \* MERGEFORMAT</w:instrText>
                    </w:r>
                    <w:r w:rsidRPr="005A1001">
                      <w:rPr>
                        <w:rFonts w:cstheme="minorHAnsi"/>
                        <w:iCs/>
                        <w:spacing w:val="60"/>
                        <w:sz w:val="36"/>
                        <w:szCs w:val="36"/>
                      </w:rPr>
                      <w:fldChar w:fldCharType="separate"/>
                    </w:r>
                    <w:r w:rsidR="00341BDF">
                      <w:rPr>
                        <w:rFonts w:cstheme="minorHAnsi"/>
                        <w:iCs/>
                        <w:noProof/>
                        <w:spacing w:val="60"/>
                        <w:sz w:val="36"/>
                        <w:szCs w:val="36"/>
                      </w:rPr>
                      <w:t>1</w:t>
                    </w:r>
                    <w:r w:rsidRPr="005A1001">
                      <w:rPr>
                        <w:rFonts w:cstheme="minorHAnsi"/>
                        <w:iCs/>
                        <w:spacing w:val="60"/>
                        <w:sz w:val="36"/>
                        <w:szCs w:val="36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w:r>
        <w:r w:rsidR="008E0571" w:rsidRPr="00027494">
          <w:rPr>
            <w:rFonts w:ascii="Cambria" w:hAnsi="Cambria"/>
            <w:i/>
            <w:spacing w:val="60"/>
          </w:rPr>
          <w:t>„Škola pro spokojené a zdravé dět</w:t>
        </w:r>
        <w:r w:rsidR="00E004ED">
          <w:rPr>
            <w:rFonts w:ascii="Cambria" w:hAnsi="Cambria"/>
            <w:i/>
            <w:spacing w:val="60"/>
          </w:rPr>
          <w:t>i.</w:t>
        </w:r>
        <w:r w:rsidR="008E0571" w:rsidRPr="00027494">
          <w:rPr>
            <w:rFonts w:ascii="Cambria" w:hAnsi="Cambria"/>
            <w:i/>
            <w:spacing w:val="60"/>
          </w:rPr>
          <w:t>“</w:t>
        </w:r>
        <w:r w:rsidR="00E004ED">
          <w:t xml:space="preserve"> 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26CEA" w14:textId="77777777" w:rsidR="00112D52" w:rsidRDefault="00112D52" w:rsidP="00CD1111">
      <w:pPr>
        <w:spacing w:line="240" w:lineRule="auto"/>
      </w:pPr>
      <w:r>
        <w:separator/>
      </w:r>
    </w:p>
  </w:footnote>
  <w:footnote w:type="continuationSeparator" w:id="0">
    <w:p w14:paraId="78236C0F" w14:textId="77777777" w:rsidR="00112D52" w:rsidRDefault="00112D52" w:rsidP="00CD1111">
      <w:pPr>
        <w:spacing w:line="240" w:lineRule="auto"/>
      </w:pPr>
      <w:r>
        <w:continuationSeparator/>
      </w:r>
    </w:p>
  </w:footnote>
  <w:footnote w:type="continuationNotice" w:id="1">
    <w:p w14:paraId="3FC99C1B" w14:textId="77777777" w:rsidR="00112D52" w:rsidRDefault="00112D52">
      <w:pPr>
        <w:spacing w:before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D1A4A" w14:textId="77777777" w:rsidR="005E56D1" w:rsidRPr="0087420F" w:rsidRDefault="005C5395" w:rsidP="0087420F">
    <w:pPr>
      <w:pStyle w:val="Zhlav"/>
      <w:ind w:left="567" w:right="403"/>
      <w:jc w:val="right"/>
      <w:rPr>
        <w:rFonts w:cstheme="minorHAnsi"/>
        <w:color w:val="000000" w:themeColor="text1"/>
      </w:rPr>
    </w:pPr>
    <w:bookmarkStart w:id="0" w:name="_Hlk93584030"/>
    <w:bookmarkStart w:id="1" w:name="_Hlk93584031"/>
    <w:bookmarkStart w:id="2" w:name="_Hlk93584032"/>
    <w:bookmarkStart w:id="3" w:name="_Hlk93584033"/>
    <w:bookmarkStart w:id="4" w:name="_Hlk93584035"/>
    <w:bookmarkStart w:id="5" w:name="_Hlk93584036"/>
    <w:bookmarkStart w:id="6" w:name="_Hlk93584037"/>
    <w:bookmarkStart w:id="7" w:name="_Hlk93584038"/>
    <w:bookmarkStart w:id="8" w:name="_Hlk93584039"/>
    <w:bookmarkStart w:id="9" w:name="_Hlk93584040"/>
    <w:bookmarkStart w:id="10" w:name="_Hlk93584064"/>
    <w:bookmarkStart w:id="11" w:name="_Hlk93584065"/>
    <w:bookmarkStart w:id="12" w:name="_Hlk93584066"/>
    <w:bookmarkStart w:id="13" w:name="_Hlk93584067"/>
    <w:r w:rsidRPr="0087420F">
      <w:rPr>
        <w:rFonts w:cstheme="minorHAnsi"/>
        <w:noProof/>
        <w:color w:val="000000" w:themeColor="text1"/>
        <w:sz w:val="16"/>
        <w:lang w:eastAsia="cs-CZ"/>
      </w:rPr>
      <w:drawing>
        <wp:anchor distT="0" distB="0" distL="114300" distR="114300" simplePos="0" relativeHeight="251658241" behindDoc="1" locked="0" layoutInCell="1" allowOverlap="1" wp14:anchorId="329ED9BD" wp14:editId="1313FCC8">
          <wp:simplePos x="0" y="0"/>
          <wp:positionH relativeFrom="margin">
            <wp:align>left</wp:align>
          </wp:positionH>
          <wp:positionV relativeFrom="paragraph">
            <wp:posOffset>45525</wp:posOffset>
          </wp:positionV>
          <wp:extent cx="827684" cy="828000"/>
          <wp:effectExtent l="0" t="0" r="0" b="0"/>
          <wp:wrapTight wrapText="bothSides">
            <wp:wrapPolygon edited="0">
              <wp:start x="5968" y="0"/>
              <wp:lineTo x="0" y="3481"/>
              <wp:lineTo x="0" y="16909"/>
              <wp:lineTo x="5470" y="20887"/>
              <wp:lineTo x="6465" y="20887"/>
              <wp:lineTo x="14422" y="20887"/>
              <wp:lineTo x="15417" y="20887"/>
              <wp:lineTo x="20887" y="16909"/>
              <wp:lineTo x="20887" y="3481"/>
              <wp:lineTo x="14919" y="0"/>
              <wp:lineTo x="5968" y="0"/>
            </wp:wrapPolygon>
          </wp:wrapTight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7684" cy="8280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0000">
      <w:rPr>
        <w:rFonts w:cstheme="minorHAnsi"/>
        <w:noProof/>
        <w:color w:val="000000" w:themeColor="text1"/>
      </w:rPr>
      <w:pict w14:anchorId="00D54553">
        <v:rect id="Obdélník 32" o:spid="_x0000_s1027" style="position:absolute;left:0;text-align:left;margin-left:506.85pt;margin-top:3.9pt;width:14.05pt;height:62.65pt;z-index:251658240;visibility:visible;mso-position-horizontal-relative:margin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" fillcolor="#f23d53" stroked="f" strokeweight="2pt">
          <w10:wrap anchorx="margin"/>
        </v:rect>
      </w:pict>
    </w:r>
    <w:r w:rsidR="005E56D1" w:rsidRPr="0087420F">
      <w:rPr>
        <w:rFonts w:cstheme="minorHAnsi"/>
        <w:color w:val="000000" w:themeColor="text1"/>
      </w:rPr>
      <w:t>Základní škola</w:t>
    </w:r>
    <w:r w:rsidR="003A031B" w:rsidRPr="0087420F">
      <w:rPr>
        <w:rFonts w:cstheme="minorHAnsi"/>
        <w:color w:val="000000" w:themeColor="text1"/>
      </w:rPr>
      <w:t xml:space="preserve"> a Mateřská škola Ostašov</w:t>
    </w:r>
    <w:r w:rsidR="005E56D1" w:rsidRPr="0087420F">
      <w:rPr>
        <w:rFonts w:cstheme="minorHAnsi"/>
        <w:color w:val="000000" w:themeColor="text1"/>
      </w:rPr>
      <w:t>, Liberec, p</w:t>
    </w:r>
    <w:r w:rsidR="003A031B" w:rsidRPr="0087420F">
      <w:rPr>
        <w:rFonts w:cstheme="minorHAnsi"/>
        <w:color w:val="000000" w:themeColor="text1"/>
      </w:rPr>
      <w:t>.</w:t>
    </w:r>
    <w:r w:rsidR="005E56D1" w:rsidRPr="0087420F">
      <w:rPr>
        <w:rFonts w:cstheme="minorHAnsi"/>
        <w:color w:val="000000" w:themeColor="text1"/>
      </w:rPr>
      <w:t xml:space="preserve"> o</w:t>
    </w:r>
    <w:r w:rsidR="003A031B" w:rsidRPr="0087420F">
      <w:rPr>
        <w:rFonts w:cstheme="minorHAnsi"/>
        <w:color w:val="000000" w:themeColor="text1"/>
      </w:rPr>
      <w:t>.</w:t>
    </w:r>
  </w:p>
  <w:p w14:paraId="00E66F04" w14:textId="77777777" w:rsidR="00D74E67" w:rsidRPr="0087420F" w:rsidRDefault="00D74E67" w:rsidP="0087420F">
    <w:pPr>
      <w:pStyle w:val="Zhlav"/>
      <w:ind w:left="567" w:right="403"/>
      <w:jc w:val="right"/>
      <w:rPr>
        <w:rFonts w:cstheme="minorHAnsi"/>
        <w:color w:val="000000" w:themeColor="text1"/>
        <w:sz w:val="16"/>
      </w:rPr>
    </w:pPr>
    <w:r w:rsidRPr="0087420F">
      <w:rPr>
        <w:rFonts w:cstheme="minorHAnsi"/>
        <w:color w:val="000000" w:themeColor="text1"/>
        <w:sz w:val="16"/>
      </w:rPr>
      <w:t>Křižanská 80, Liberec 2</w:t>
    </w:r>
    <w:r w:rsidR="005C5395" w:rsidRPr="0087420F">
      <w:rPr>
        <w:rFonts w:cstheme="minorHAnsi"/>
        <w:color w:val="000000" w:themeColor="text1"/>
        <w:sz w:val="16"/>
      </w:rPr>
      <w:t>2</w:t>
    </w:r>
    <w:r w:rsidRPr="0087420F">
      <w:rPr>
        <w:rFonts w:cstheme="minorHAnsi"/>
        <w:color w:val="000000" w:themeColor="text1"/>
        <w:sz w:val="16"/>
      </w:rPr>
      <w:t xml:space="preserve">, PSČ 460 10, tel.: </w:t>
    </w:r>
    <w:r w:rsidR="006F052E" w:rsidRPr="0087420F">
      <w:rPr>
        <w:rFonts w:cstheme="minorHAnsi"/>
        <w:color w:val="000000" w:themeColor="text1"/>
        <w:sz w:val="16"/>
      </w:rPr>
      <w:t>604 299 077</w:t>
    </w:r>
  </w:p>
  <w:p w14:paraId="233D8FAC" w14:textId="77777777" w:rsidR="00D74E67" w:rsidRPr="0087420F" w:rsidRDefault="00D74E67" w:rsidP="0087420F">
    <w:pPr>
      <w:pStyle w:val="Zhlav"/>
      <w:ind w:left="567" w:right="403"/>
      <w:jc w:val="right"/>
      <w:rPr>
        <w:rFonts w:cstheme="minorHAnsi"/>
        <w:color w:val="000000" w:themeColor="text1"/>
        <w:sz w:val="16"/>
      </w:rPr>
    </w:pPr>
    <w:r w:rsidRPr="0087420F">
      <w:rPr>
        <w:rFonts w:cstheme="minorHAnsi"/>
        <w:color w:val="000000" w:themeColor="text1"/>
        <w:sz w:val="16"/>
      </w:rPr>
      <w:t>ID datové schránky: f</w:t>
    </w:r>
    <w:r w:rsidR="006D60AE" w:rsidRPr="0087420F">
      <w:rPr>
        <w:rFonts w:cstheme="minorHAnsi"/>
        <w:color w:val="000000" w:themeColor="text1"/>
        <w:sz w:val="16"/>
      </w:rPr>
      <w:t>v</w:t>
    </w:r>
    <w:r w:rsidRPr="0087420F">
      <w:rPr>
        <w:rFonts w:cstheme="minorHAnsi"/>
        <w:color w:val="000000" w:themeColor="text1"/>
        <w:sz w:val="16"/>
      </w:rPr>
      <w:t>tmn8e, IČ: 727 41 791</w:t>
    </w:r>
  </w:p>
  <w:p w14:paraId="0BBD7B34" w14:textId="77777777" w:rsidR="00D74E67" w:rsidRPr="0087420F" w:rsidRDefault="00D74E67" w:rsidP="0087420F">
    <w:pPr>
      <w:pStyle w:val="Zhlav"/>
      <w:ind w:left="567" w:right="403"/>
      <w:jc w:val="right"/>
      <w:rPr>
        <w:rFonts w:cstheme="minorHAnsi"/>
        <w:color w:val="000000" w:themeColor="text1"/>
        <w:sz w:val="16"/>
      </w:rPr>
    </w:pPr>
    <w:r w:rsidRPr="0087420F">
      <w:rPr>
        <w:rFonts w:cstheme="minorHAnsi"/>
        <w:color w:val="000000" w:themeColor="text1"/>
        <w:sz w:val="16"/>
      </w:rPr>
      <w:t>www.zsostasov.cz, info@zsostasov.cz</w:t>
    </w:r>
  </w:p>
  <w:p w14:paraId="7F2C1DF7" w14:textId="77777777" w:rsidR="005E56D1" w:rsidRPr="0087420F" w:rsidRDefault="00D74E67" w:rsidP="0087420F">
    <w:pPr>
      <w:pStyle w:val="Zhlav"/>
      <w:ind w:left="567" w:right="403"/>
      <w:jc w:val="right"/>
      <w:rPr>
        <w:rFonts w:cstheme="minorHAnsi"/>
        <w:color w:val="000000" w:themeColor="text1"/>
        <w:sz w:val="16"/>
      </w:rPr>
    </w:pPr>
    <w:r w:rsidRPr="0087420F">
      <w:rPr>
        <w:rFonts w:cstheme="minorHAnsi"/>
        <w:color w:val="000000" w:themeColor="text1"/>
        <w:sz w:val="16"/>
      </w:rPr>
      <w:t>bankovní spojení: 54 71 012/0800</w:t>
    </w:r>
  </w:p>
  <w:p w14:paraId="5A868B65" w14:textId="77777777" w:rsidR="003A031B" w:rsidRPr="007E7C5D" w:rsidRDefault="00000000" w:rsidP="003A031B">
    <w:pPr>
      <w:pStyle w:val="Zhlav"/>
      <w:ind w:left="567"/>
      <w:jc w:val="right"/>
      <w:rPr>
        <w:rFonts w:asciiTheme="majorHAnsi" w:hAnsiTheme="majorHAnsi"/>
        <w:color w:val="000000" w:themeColor="text1"/>
        <w:sz w:val="16"/>
      </w:rPr>
    </w:pPr>
    <w:r>
      <w:rPr>
        <w:rFonts w:asciiTheme="majorHAnsi" w:hAnsiTheme="majorHAnsi"/>
        <w:noProof/>
        <w:color w:val="000000" w:themeColor="text1"/>
        <w:sz w:val="16"/>
      </w:rPr>
      <w:pict w14:anchorId="10D12B44">
        <v:line id="Přímá spojnice 30" o:spid="_x0000_s1026" style="position:absolute;left:0;text-align:left;flip:y;z-index:251658243;visibility:visible;mso-position-horizontal:right;mso-position-horizontal-relative:margin;mso-width-relative:margin;mso-height-relative:margin" from="21197.15pt,6.55pt" to="21718.9pt,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" strokecolor="#0096f0" strokeweight="3pt">
          <w10:wrap anchorx="margin"/>
        </v:line>
      </w:pict>
    </w:r>
    <w:bookmarkEnd w:id="0"/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5D137A"/>
    <w:multiLevelType w:val="multilevel"/>
    <w:tmpl w:val="2E32C200"/>
    <w:styleLink w:val="Styl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D1D40A3"/>
    <w:multiLevelType w:val="hybridMultilevel"/>
    <w:tmpl w:val="5156B58A"/>
    <w:lvl w:ilvl="0" w:tplc="09E274E4">
      <w:start w:val="1"/>
      <w:numFmt w:val="bullet"/>
      <w:pStyle w:val="Bezmezer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35967EE4"/>
    <w:multiLevelType w:val="hybridMultilevel"/>
    <w:tmpl w:val="63A423A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271862"/>
    <w:multiLevelType w:val="multilevel"/>
    <w:tmpl w:val="04050025"/>
    <w:lvl w:ilvl="0">
      <w:start w:val="1"/>
      <w:numFmt w:val="decimal"/>
      <w:pStyle w:val="Nadpis1"/>
      <w:lvlText w:val="%1"/>
      <w:lvlJc w:val="left"/>
      <w:pPr>
        <w:ind w:left="432" w:hanging="432"/>
      </w:pPr>
    </w:lvl>
    <w:lvl w:ilvl="1">
      <w:start w:val="1"/>
      <w:numFmt w:val="decimal"/>
      <w:pStyle w:val="Nadpis2"/>
      <w:lvlText w:val="%1.%2"/>
      <w:lvlJc w:val="left"/>
      <w:pPr>
        <w:ind w:left="576" w:hanging="576"/>
      </w:p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244414096">
    <w:abstractNumId w:val="0"/>
  </w:num>
  <w:num w:numId="2" w16cid:durableId="828248373">
    <w:abstractNumId w:val="1"/>
  </w:num>
  <w:num w:numId="3" w16cid:durableId="1237014733">
    <w:abstractNumId w:val="3"/>
  </w:num>
  <w:num w:numId="4" w16cid:durableId="1634796374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ocumentProtection w:formatting="1" w:enforcement="0"/>
  <w:defaultTabStop w:val="708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252CC"/>
    <w:rsid w:val="00002686"/>
    <w:rsid w:val="00006219"/>
    <w:rsid w:val="00016A48"/>
    <w:rsid w:val="000178B5"/>
    <w:rsid w:val="00022EF2"/>
    <w:rsid w:val="00026A6C"/>
    <w:rsid w:val="0003076A"/>
    <w:rsid w:val="00036E21"/>
    <w:rsid w:val="000445CC"/>
    <w:rsid w:val="000564F9"/>
    <w:rsid w:val="000575A1"/>
    <w:rsid w:val="000652C8"/>
    <w:rsid w:val="000732C7"/>
    <w:rsid w:val="00081175"/>
    <w:rsid w:val="0008462E"/>
    <w:rsid w:val="000A0391"/>
    <w:rsid w:val="000A3FAD"/>
    <w:rsid w:val="000A719A"/>
    <w:rsid w:val="000B0C49"/>
    <w:rsid w:val="000B40B3"/>
    <w:rsid w:val="000B5848"/>
    <w:rsid w:val="000B5A58"/>
    <w:rsid w:val="000C0A74"/>
    <w:rsid w:val="000C2989"/>
    <w:rsid w:val="000C2C7C"/>
    <w:rsid w:val="000C5D18"/>
    <w:rsid w:val="000D512A"/>
    <w:rsid w:val="000E47C4"/>
    <w:rsid w:val="000F49C2"/>
    <w:rsid w:val="000F4FCA"/>
    <w:rsid w:val="00100214"/>
    <w:rsid w:val="001011A2"/>
    <w:rsid w:val="00102C7F"/>
    <w:rsid w:val="001064CD"/>
    <w:rsid w:val="00112D52"/>
    <w:rsid w:val="00112F10"/>
    <w:rsid w:val="00136A34"/>
    <w:rsid w:val="00137571"/>
    <w:rsid w:val="0014062E"/>
    <w:rsid w:val="00141CB6"/>
    <w:rsid w:val="00150C9B"/>
    <w:rsid w:val="001628A0"/>
    <w:rsid w:val="00165241"/>
    <w:rsid w:val="00175B05"/>
    <w:rsid w:val="00175BF4"/>
    <w:rsid w:val="00175C15"/>
    <w:rsid w:val="00182619"/>
    <w:rsid w:val="001873EC"/>
    <w:rsid w:val="00197FE5"/>
    <w:rsid w:val="001A032F"/>
    <w:rsid w:val="001A090E"/>
    <w:rsid w:val="001A31FB"/>
    <w:rsid w:val="001A3CB7"/>
    <w:rsid w:val="001B4E91"/>
    <w:rsid w:val="001C5ACA"/>
    <w:rsid w:val="001C6ADC"/>
    <w:rsid w:val="001C70BF"/>
    <w:rsid w:val="001D2987"/>
    <w:rsid w:val="001D66DF"/>
    <w:rsid w:val="001E37EC"/>
    <w:rsid w:val="001E3ADF"/>
    <w:rsid w:val="001E486C"/>
    <w:rsid w:val="001E5CD7"/>
    <w:rsid w:val="001E7817"/>
    <w:rsid w:val="001F56C2"/>
    <w:rsid w:val="00204FAC"/>
    <w:rsid w:val="00211C3F"/>
    <w:rsid w:val="00217CA0"/>
    <w:rsid w:val="0023169B"/>
    <w:rsid w:val="00231718"/>
    <w:rsid w:val="00242685"/>
    <w:rsid w:val="00242AD0"/>
    <w:rsid w:val="0024727A"/>
    <w:rsid w:val="0025309C"/>
    <w:rsid w:val="002534F6"/>
    <w:rsid w:val="00255FDB"/>
    <w:rsid w:val="0025666D"/>
    <w:rsid w:val="0026077D"/>
    <w:rsid w:val="00263586"/>
    <w:rsid w:val="002643CE"/>
    <w:rsid w:val="002663BC"/>
    <w:rsid w:val="00285965"/>
    <w:rsid w:val="002900C5"/>
    <w:rsid w:val="002941DE"/>
    <w:rsid w:val="002948DD"/>
    <w:rsid w:val="002A0B2B"/>
    <w:rsid w:val="002A0B67"/>
    <w:rsid w:val="002A12A3"/>
    <w:rsid w:val="002A4124"/>
    <w:rsid w:val="002B1FFB"/>
    <w:rsid w:val="002B33EC"/>
    <w:rsid w:val="002B71BA"/>
    <w:rsid w:val="002C5FFB"/>
    <w:rsid w:val="002C667E"/>
    <w:rsid w:val="002C722A"/>
    <w:rsid w:val="002C7DF2"/>
    <w:rsid w:val="002D7643"/>
    <w:rsid w:val="002E4839"/>
    <w:rsid w:val="002F5648"/>
    <w:rsid w:val="00301588"/>
    <w:rsid w:val="00306C26"/>
    <w:rsid w:val="00307551"/>
    <w:rsid w:val="00312E6B"/>
    <w:rsid w:val="0031302E"/>
    <w:rsid w:val="003170B5"/>
    <w:rsid w:val="00320845"/>
    <w:rsid w:val="00331C7C"/>
    <w:rsid w:val="00333143"/>
    <w:rsid w:val="00333549"/>
    <w:rsid w:val="003336D6"/>
    <w:rsid w:val="00341BDF"/>
    <w:rsid w:val="00342186"/>
    <w:rsid w:val="00347D00"/>
    <w:rsid w:val="00351CD5"/>
    <w:rsid w:val="003556B8"/>
    <w:rsid w:val="00356B58"/>
    <w:rsid w:val="00364B23"/>
    <w:rsid w:val="00366CF0"/>
    <w:rsid w:val="003757B6"/>
    <w:rsid w:val="00375AFD"/>
    <w:rsid w:val="00380276"/>
    <w:rsid w:val="0038132E"/>
    <w:rsid w:val="00384B97"/>
    <w:rsid w:val="00396221"/>
    <w:rsid w:val="003A031B"/>
    <w:rsid w:val="003A1946"/>
    <w:rsid w:val="003A2EF4"/>
    <w:rsid w:val="003B5F10"/>
    <w:rsid w:val="003D24B1"/>
    <w:rsid w:val="003D692A"/>
    <w:rsid w:val="003E0637"/>
    <w:rsid w:val="003E37C9"/>
    <w:rsid w:val="003E49CE"/>
    <w:rsid w:val="003E75DF"/>
    <w:rsid w:val="003F0FF1"/>
    <w:rsid w:val="003F1A6C"/>
    <w:rsid w:val="00403213"/>
    <w:rsid w:val="00417400"/>
    <w:rsid w:val="004237CB"/>
    <w:rsid w:val="004252CC"/>
    <w:rsid w:val="00445380"/>
    <w:rsid w:val="00447E4A"/>
    <w:rsid w:val="004535A5"/>
    <w:rsid w:val="00456344"/>
    <w:rsid w:val="00461F9C"/>
    <w:rsid w:val="004726EC"/>
    <w:rsid w:val="00476D17"/>
    <w:rsid w:val="004805CA"/>
    <w:rsid w:val="00487F44"/>
    <w:rsid w:val="00487F78"/>
    <w:rsid w:val="004A1904"/>
    <w:rsid w:val="004A4EE6"/>
    <w:rsid w:val="004A63A5"/>
    <w:rsid w:val="004B1B02"/>
    <w:rsid w:val="004B5347"/>
    <w:rsid w:val="004B6EB8"/>
    <w:rsid w:val="004D05E1"/>
    <w:rsid w:val="004E4A73"/>
    <w:rsid w:val="0050090B"/>
    <w:rsid w:val="00505554"/>
    <w:rsid w:val="0052031A"/>
    <w:rsid w:val="005206DD"/>
    <w:rsid w:val="00521413"/>
    <w:rsid w:val="0052210A"/>
    <w:rsid w:val="005222E6"/>
    <w:rsid w:val="005361E5"/>
    <w:rsid w:val="00541540"/>
    <w:rsid w:val="0054306D"/>
    <w:rsid w:val="00546D3E"/>
    <w:rsid w:val="00547D42"/>
    <w:rsid w:val="00554144"/>
    <w:rsid w:val="0056225B"/>
    <w:rsid w:val="00566E95"/>
    <w:rsid w:val="005716EB"/>
    <w:rsid w:val="00573835"/>
    <w:rsid w:val="0057573E"/>
    <w:rsid w:val="00577A8D"/>
    <w:rsid w:val="005922BF"/>
    <w:rsid w:val="00594DF4"/>
    <w:rsid w:val="005A1001"/>
    <w:rsid w:val="005A17F2"/>
    <w:rsid w:val="005A220A"/>
    <w:rsid w:val="005B4A78"/>
    <w:rsid w:val="005B602A"/>
    <w:rsid w:val="005C5152"/>
    <w:rsid w:val="005C5395"/>
    <w:rsid w:val="005C5AFB"/>
    <w:rsid w:val="005C678A"/>
    <w:rsid w:val="005D2B92"/>
    <w:rsid w:val="005D6EA2"/>
    <w:rsid w:val="005D7429"/>
    <w:rsid w:val="005E496F"/>
    <w:rsid w:val="005E4A8D"/>
    <w:rsid w:val="005E56D1"/>
    <w:rsid w:val="005E5D79"/>
    <w:rsid w:val="005F42EB"/>
    <w:rsid w:val="006025E3"/>
    <w:rsid w:val="006039A5"/>
    <w:rsid w:val="0060458E"/>
    <w:rsid w:val="00622EF8"/>
    <w:rsid w:val="00625D54"/>
    <w:rsid w:val="006306F9"/>
    <w:rsid w:val="00630A48"/>
    <w:rsid w:val="00631B6F"/>
    <w:rsid w:val="00641778"/>
    <w:rsid w:val="0064630A"/>
    <w:rsid w:val="0066049B"/>
    <w:rsid w:val="006605B8"/>
    <w:rsid w:val="0066271A"/>
    <w:rsid w:val="00672D76"/>
    <w:rsid w:val="00680AE6"/>
    <w:rsid w:val="00683240"/>
    <w:rsid w:val="0069182F"/>
    <w:rsid w:val="006A69AC"/>
    <w:rsid w:val="006B7A37"/>
    <w:rsid w:val="006B7B97"/>
    <w:rsid w:val="006C22FD"/>
    <w:rsid w:val="006D2D4B"/>
    <w:rsid w:val="006D60AE"/>
    <w:rsid w:val="006E2112"/>
    <w:rsid w:val="006F052E"/>
    <w:rsid w:val="00701542"/>
    <w:rsid w:val="00712928"/>
    <w:rsid w:val="00724BE4"/>
    <w:rsid w:val="00734FC2"/>
    <w:rsid w:val="0074070F"/>
    <w:rsid w:val="0076523D"/>
    <w:rsid w:val="0076712E"/>
    <w:rsid w:val="00770B42"/>
    <w:rsid w:val="007744BB"/>
    <w:rsid w:val="00775044"/>
    <w:rsid w:val="00780DFA"/>
    <w:rsid w:val="00794A6A"/>
    <w:rsid w:val="007A1B48"/>
    <w:rsid w:val="007B0B4C"/>
    <w:rsid w:val="007B78D5"/>
    <w:rsid w:val="007C04D6"/>
    <w:rsid w:val="007C70BA"/>
    <w:rsid w:val="007C794E"/>
    <w:rsid w:val="007D06B1"/>
    <w:rsid w:val="007D3D0C"/>
    <w:rsid w:val="007D6D9C"/>
    <w:rsid w:val="007E7C5D"/>
    <w:rsid w:val="0080212E"/>
    <w:rsid w:val="00805C99"/>
    <w:rsid w:val="00805FAA"/>
    <w:rsid w:val="00813575"/>
    <w:rsid w:val="008165A7"/>
    <w:rsid w:val="00826966"/>
    <w:rsid w:val="00831EB9"/>
    <w:rsid w:val="00850170"/>
    <w:rsid w:val="008506C0"/>
    <w:rsid w:val="0085186A"/>
    <w:rsid w:val="008545AC"/>
    <w:rsid w:val="00857209"/>
    <w:rsid w:val="00867840"/>
    <w:rsid w:val="00870980"/>
    <w:rsid w:val="0087420F"/>
    <w:rsid w:val="0087687C"/>
    <w:rsid w:val="008809C6"/>
    <w:rsid w:val="008817AD"/>
    <w:rsid w:val="008827CB"/>
    <w:rsid w:val="00883202"/>
    <w:rsid w:val="00883353"/>
    <w:rsid w:val="008907C0"/>
    <w:rsid w:val="008960BA"/>
    <w:rsid w:val="008A066E"/>
    <w:rsid w:val="008A5650"/>
    <w:rsid w:val="008B0BCB"/>
    <w:rsid w:val="008B7E9E"/>
    <w:rsid w:val="008C0831"/>
    <w:rsid w:val="008D4FAA"/>
    <w:rsid w:val="008D7A22"/>
    <w:rsid w:val="008E0571"/>
    <w:rsid w:val="008E0D79"/>
    <w:rsid w:val="00901D03"/>
    <w:rsid w:val="009057EB"/>
    <w:rsid w:val="00907C68"/>
    <w:rsid w:val="00911882"/>
    <w:rsid w:val="00911D8F"/>
    <w:rsid w:val="0091214C"/>
    <w:rsid w:val="009221A9"/>
    <w:rsid w:val="00925A93"/>
    <w:rsid w:val="0092604A"/>
    <w:rsid w:val="00932967"/>
    <w:rsid w:val="00935DB5"/>
    <w:rsid w:val="00942DC8"/>
    <w:rsid w:val="00944958"/>
    <w:rsid w:val="00944B72"/>
    <w:rsid w:val="00953801"/>
    <w:rsid w:val="00953EF3"/>
    <w:rsid w:val="00962D17"/>
    <w:rsid w:val="00963DCD"/>
    <w:rsid w:val="00964927"/>
    <w:rsid w:val="00965420"/>
    <w:rsid w:val="009836B1"/>
    <w:rsid w:val="00992B86"/>
    <w:rsid w:val="009A737F"/>
    <w:rsid w:val="009C2995"/>
    <w:rsid w:val="009D23A2"/>
    <w:rsid w:val="009D3432"/>
    <w:rsid w:val="009E3856"/>
    <w:rsid w:val="009F3675"/>
    <w:rsid w:val="009F5331"/>
    <w:rsid w:val="00A041BB"/>
    <w:rsid w:val="00A123FD"/>
    <w:rsid w:val="00A1635E"/>
    <w:rsid w:val="00A23AEF"/>
    <w:rsid w:val="00A4045C"/>
    <w:rsid w:val="00A52184"/>
    <w:rsid w:val="00A57AE4"/>
    <w:rsid w:val="00A644D9"/>
    <w:rsid w:val="00A74234"/>
    <w:rsid w:val="00A84343"/>
    <w:rsid w:val="00A96A37"/>
    <w:rsid w:val="00A9723F"/>
    <w:rsid w:val="00AA546F"/>
    <w:rsid w:val="00AA5781"/>
    <w:rsid w:val="00AA5E12"/>
    <w:rsid w:val="00AC3CA7"/>
    <w:rsid w:val="00AD4214"/>
    <w:rsid w:val="00AD611C"/>
    <w:rsid w:val="00AE0A18"/>
    <w:rsid w:val="00AE4EBC"/>
    <w:rsid w:val="00AE74F5"/>
    <w:rsid w:val="00AF1DAF"/>
    <w:rsid w:val="00AF3498"/>
    <w:rsid w:val="00AF4057"/>
    <w:rsid w:val="00AF6FDA"/>
    <w:rsid w:val="00B00C6D"/>
    <w:rsid w:val="00B058F3"/>
    <w:rsid w:val="00B15078"/>
    <w:rsid w:val="00B203BC"/>
    <w:rsid w:val="00B33D8C"/>
    <w:rsid w:val="00B3531E"/>
    <w:rsid w:val="00B427E1"/>
    <w:rsid w:val="00B45A7F"/>
    <w:rsid w:val="00B46358"/>
    <w:rsid w:val="00B53F03"/>
    <w:rsid w:val="00B56CC6"/>
    <w:rsid w:val="00B57FE9"/>
    <w:rsid w:val="00B664E4"/>
    <w:rsid w:val="00B6749B"/>
    <w:rsid w:val="00B67EF8"/>
    <w:rsid w:val="00B7108B"/>
    <w:rsid w:val="00B7221B"/>
    <w:rsid w:val="00B726C9"/>
    <w:rsid w:val="00B81574"/>
    <w:rsid w:val="00B83169"/>
    <w:rsid w:val="00B85985"/>
    <w:rsid w:val="00B922B5"/>
    <w:rsid w:val="00BB1F04"/>
    <w:rsid w:val="00BC5C05"/>
    <w:rsid w:val="00BC6A27"/>
    <w:rsid w:val="00BE4C5F"/>
    <w:rsid w:val="00C07006"/>
    <w:rsid w:val="00C10060"/>
    <w:rsid w:val="00C1159B"/>
    <w:rsid w:val="00C127FA"/>
    <w:rsid w:val="00C14C60"/>
    <w:rsid w:val="00C25B2E"/>
    <w:rsid w:val="00C310F4"/>
    <w:rsid w:val="00C4077C"/>
    <w:rsid w:val="00C435CE"/>
    <w:rsid w:val="00C47868"/>
    <w:rsid w:val="00C552F3"/>
    <w:rsid w:val="00C624A8"/>
    <w:rsid w:val="00C62615"/>
    <w:rsid w:val="00C666FF"/>
    <w:rsid w:val="00C7038F"/>
    <w:rsid w:val="00C73077"/>
    <w:rsid w:val="00C75EB4"/>
    <w:rsid w:val="00C76EB3"/>
    <w:rsid w:val="00C850CD"/>
    <w:rsid w:val="00C943AC"/>
    <w:rsid w:val="00CB4764"/>
    <w:rsid w:val="00CC21E8"/>
    <w:rsid w:val="00CC2921"/>
    <w:rsid w:val="00CC6720"/>
    <w:rsid w:val="00CC690A"/>
    <w:rsid w:val="00CD1111"/>
    <w:rsid w:val="00CD2A92"/>
    <w:rsid w:val="00CD2FC1"/>
    <w:rsid w:val="00CD49CB"/>
    <w:rsid w:val="00CE09CE"/>
    <w:rsid w:val="00CE2E96"/>
    <w:rsid w:val="00CE33EC"/>
    <w:rsid w:val="00CE6BCB"/>
    <w:rsid w:val="00CF3B14"/>
    <w:rsid w:val="00CF6182"/>
    <w:rsid w:val="00CF6D20"/>
    <w:rsid w:val="00D02FB8"/>
    <w:rsid w:val="00D036F8"/>
    <w:rsid w:val="00D060BC"/>
    <w:rsid w:val="00D11456"/>
    <w:rsid w:val="00D12DC8"/>
    <w:rsid w:val="00D155B7"/>
    <w:rsid w:val="00D166BD"/>
    <w:rsid w:val="00D16905"/>
    <w:rsid w:val="00D16A9A"/>
    <w:rsid w:val="00D177F8"/>
    <w:rsid w:val="00D306CD"/>
    <w:rsid w:val="00D424A5"/>
    <w:rsid w:val="00D47060"/>
    <w:rsid w:val="00D4775E"/>
    <w:rsid w:val="00D508FA"/>
    <w:rsid w:val="00D650EE"/>
    <w:rsid w:val="00D66654"/>
    <w:rsid w:val="00D67B12"/>
    <w:rsid w:val="00D7270F"/>
    <w:rsid w:val="00D7470E"/>
    <w:rsid w:val="00D74E67"/>
    <w:rsid w:val="00D7634D"/>
    <w:rsid w:val="00D77F8C"/>
    <w:rsid w:val="00D81470"/>
    <w:rsid w:val="00D833B6"/>
    <w:rsid w:val="00D839FA"/>
    <w:rsid w:val="00D85B91"/>
    <w:rsid w:val="00D8600F"/>
    <w:rsid w:val="00D92B17"/>
    <w:rsid w:val="00D954E8"/>
    <w:rsid w:val="00DA3944"/>
    <w:rsid w:val="00DB3C70"/>
    <w:rsid w:val="00DB5FEE"/>
    <w:rsid w:val="00DC00C4"/>
    <w:rsid w:val="00DC0E35"/>
    <w:rsid w:val="00DC2162"/>
    <w:rsid w:val="00DC2610"/>
    <w:rsid w:val="00DC68FD"/>
    <w:rsid w:val="00DD7BBC"/>
    <w:rsid w:val="00DE65B3"/>
    <w:rsid w:val="00DE771D"/>
    <w:rsid w:val="00DF0FBA"/>
    <w:rsid w:val="00E00137"/>
    <w:rsid w:val="00E004ED"/>
    <w:rsid w:val="00E02B6E"/>
    <w:rsid w:val="00E13FAA"/>
    <w:rsid w:val="00E217A3"/>
    <w:rsid w:val="00E21E80"/>
    <w:rsid w:val="00E3016F"/>
    <w:rsid w:val="00E32291"/>
    <w:rsid w:val="00E334BD"/>
    <w:rsid w:val="00E42ABB"/>
    <w:rsid w:val="00E448DF"/>
    <w:rsid w:val="00E45AF9"/>
    <w:rsid w:val="00E52535"/>
    <w:rsid w:val="00E62D49"/>
    <w:rsid w:val="00E71F85"/>
    <w:rsid w:val="00E72E36"/>
    <w:rsid w:val="00E75825"/>
    <w:rsid w:val="00E8324A"/>
    <w:rsid w:val="00E94465"/>
    <w:rsid w:val="00E94AED"/>
    <w:rsid w:val="00EA1231"/>
    <w:rsid w:val="00EA5AA3"/>
    <w:rsid w:val="00EC1443"/>
    <w:rsid w:val="00EC6585"/>
    <w:rsid w:val="00EC7629"/>
    <w:rsid w:val="00EF477E"/>
    <w:rsid w:val="00F0188C"/>
    <w:rsid w:val="00F040A3"/>
    <w:rsid w:val="00F174E3"/>
    <w:rsid w:val="00F20AA7"/>
    <w:rsid w:val="00F272CF"/>
    <w:rsid w:val="00F27951"/>
    <w:rsid w:val="00F35E5B"/>
    <w:rsid w:val="00F4005F"/>
    <w:rsid w:val="00F425FC"/>
    <w:rsid w:val="00F650B6"/>
    <w:rsid w:val="00F65B6F"/>
    <w:rsid w:val="00F8516B"/>
    <w:rsid w:val="00F9002C"/>
    <w:rsid w:val="00F94A4A"/>
    <w:rsid w:val="00FA059D"/>
    <w:rsid w:val="00FA0C32"/>
    <w:rsid w:val="00FA16AB"/>
    <w:rsid w:val="00FB1653"/>
    <w:rsid w:val="00FB4A07"/>
    <w:rsid w:val="00FB4B0F"/>
    <w:rsid w:val="00FC2BC4"/>
    <w:rsid w:val="00FC3DDA"/>
    <w:rsid w:val="00FC69C1"/>
    <w:rsid w:val="00FD0A8E"/>
    <w:rsid w:val="00FD1BCA"/>
    <w:rsid w:val="00FD2834"/>
    <w:rsid w:val="00FD340B"/>
    <w:rsid w:val="00FF1072"/>
    <w:rsid w:val="00FF4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D550393"/>
  <w15:docId w15:val="{54AE1C2F-9E35-4B36-AAA0-CD2BBEF64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420F"/>
    <w:pPr>
      <w:spacing w:before="60" w:after="0"/>
      <w:jc w:val="both"/>
    </w:pPr>
  </w:style>
  <w:style w:type="paragraph" w:styleId="Nadpis1">
    <w:name w:val="heading 1"/>
    <w:basedOn w:val="Normln"/>
    <w:next w:val="Normln"/>
    <w:link w:val="Nadpis1Char"/>
    <w:uiPriority w:val="9"/>
    <w:qFormat/>
    <w:rsid w:val="00375AFD"/>
    <w:pPr>
      <w:keepNext/>
      <w:keepLines/>
      <w:numPr>
        <w:numId w:val="3"/>
      </w:numPr>
      <w:spacing w:before="480"/>
      <w:outlineLvl w:val="0"/>
    </w:pPr>
    <w:rPr>
      <w:rFonts w:eastAsiaTheme="majorEastAsia" w:cstheme="majorBidi"/>
      <w:bCs/>
      <w:color w:val="0096F0"/>
      <w:sz w:val="32"/>
      <w:szCs w:val="28"/>
    </w:rPr>
  </w:style>
  <w:style w:type="paragraph" w:styleId="Nadpis2">
    <w:name w:val="heading 2"/>
    <w:basedOn w:val="Normln"/>
    <w:next w:val="Nadpis3"/>
    <w:link w:val="Nadpis2Char"/>
    <w:uiPriority w:val="9"/>
    <w:unhideWhenUsed/>
    <w:qFormat/>
    <w:rsid w:val="00375AFD"/>
    <w:pPr>
      <w:keepNext/>
      <w:keepLines/>
      <w:numPr>
        <w:ilvl w:val="1"/>
        <w:numId w:val="3"/>
      </w:numPr>
      <w:spacing w:before="240"/>
      <w:outlineLvl w:val="1"/>
    </w:pPr>
    <w:rPr>
      <w:rFonts w:eastAsiaTheme="majorEastAsia" w:cstheme="majorBidi"/>
      <w:bCs/>
      <w:color w:val="0096F0"/>
      <w:sz w:val="28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375AFD"/>
    <w:pPr>
      <w:keepNext/>
      <w:keepLines/>
      <w:numPr>
        <w:ilvl w:val="2"/>
        <w:numId w:val="3"/>
      </w:numPr>
      <w:spacing w:before="200"/>
      <w:outlineLvl w:val="2"/>
    </w:pPr>
    <w:rPr>
      <w:rFonts w:eastAsiaTheme="majorEastAsia" w:cstheme="majorBidi"/>
      <w:bCs/>
      <w:color w:val="0096F0"/>
      <w:sz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62D17"/>
    <w:pPr>
      <w:keepNext/>
      <w:keepLines/>
      <w:numPr>
        <w:ilvl w:val="3"/>
        <w:numId w:val="3"/>
      </w:numPr>
      <w:spacing w:before="200"/>
      <w:outlineLvl w:val="3"/>
    </w:pPr>
    <w:rPr>
      <w:rFonts w:ascii="Calibri" w:eastAsiaTheme="majorEastAsia" w:hAnsi="Calibri" w:cstheme="majorBidi"/>
      <w:b/>
      <w:bCs/>
      <w:i/>
      <w:iCs/>
      <w:color w:val="0096F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EC6585"/>
    <w:pPr>
      <w:keepNext/>
      <w:keepLines/>
      <w:numPr>
        <w:ilvl w:val="4"/>
        <w:numId w:val="3"/>
      </w:numPr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EC6585"/>
    <w:pPr>
      <w:keepNext/>
      <w:keepLines/>
      <w:numPr>
        <w:ilvl w:val="5"/>
        <w:numId w:val="3"/>
      </w:numPr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EC6585"/>
    <w:pPr>
      <w:keepNext/>
      <w:keepLines/>
      <w:numPr>
        <w:ilvl w:val="6"/>
        <w:numId w:val="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EC6585"/>
    <w:pPr>
      <w:keepNext/>
      <w:keepLines/>
      <w:numPr>
        <w:ilvl w:val="7"/>
        <w:numId w:val="3"/>
      </w:numPr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EC6585"/>
    <w:pPr>
      <w:keepNext/>
      <w:keepLines/>
      <w:numPr>
        <w:ilvl w:val="8"/>
        <w:numId w:val="3"/>
      </w:numPr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75AFD"/>
    <w:rPr>
      <w:rFonts w:eastAsiaTheme="majorEastAsia" w:cstheme="majorBidi"/>
      <w:bCs/>
      <w:color w:val="0096F0"/>
      <w:sz w:val="32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375AFD"/>
    <w:rPr>
      <w:rFonts w:eastAsiaTheme="majorEastAsia" w:cstheme="majorBidi"/>
      <w:bCs/>
      <w:color w:val="0096F0"/>
      <w:sz w:val="28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375AFD"/>
    <w:rPr>
      <w:rFonts w:eastAsiaTheme="majorEastAsia" w:cstheme="majorBidi"/>
      <w:bCs/>
      <w:color w:val="0096F0"/>
      <w:sz w:val="24"/>
    </w:rPr>
  </w:style>
  <w:style w:type="paragraph" w:styleId="Odstavecseseznamem">
    <w:name w:val="List Paragraph"/>
    <w:basedOn w:val="Normln"/>
    <w:uiPriority w:val="34"/>
    <w:qFormat/>
    <w:rsid w:val="005361E5"/>
  </w:style>
  <w:style w:type="numbering" w:customStyle="1" w:styleId="Styl1">
    <w:name w:val="Styl1"/>
    <w:uiPriority w:val="99"/>
    <w:rsid w:val="0074070F"/>
    <w:pPr>
      <w:numPr>
        <w:numId w:val="1"/>
      </w:numPr>
    </w:pPr>
  </w:style>
  <w:style w:type="paragraph" w:styleId="Bezmezer">
    <w:name w:val="No Spacing"/>
    <w:basedOn w:val="Odstavecseseznamem"/>
    <w:uiPriority w:val="1"/>
    <w:qFormat/>
    <w:rsid w:val="0087420F"/>
    <w:pPr>
      <w:numPr>
        <w:numId w:val="2"/>
      </w:numPr>
      <w:ind w:left="924" w:hanging="357"/>
      <w:contextualSpacing/>
    </w:pPr>
  </w:style>
  <w:style w:type="character" w:customStyle="1" w:styleId="Nadpis4Char">
    <w:name w:val="Nadpis 4 Char"/>
    <w:basedOn w:val="Standardnpsmoodstavce"/>
    <w:link w:val="Nadpis4"/>
    <w:uiPriority w:val="9"/>
    <w:semiHidden/>
    <w:rsid w:val="00962D17"/>
    <w:rPr>
      <w:rFonts w:ascii="Calibri" w:eastAsiaTheme="majorEastAsia" w:hAnsi="Calibri" w:cstheme="majorBidi"/>
      <w:b/>
      <w:bCs/>
      <w:i/>
      <w:iCs/>
      <w:color w:val="0096F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076A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076A"/>
    <w:rPr>
      <w:rFonts w:ascii="Tahoma" w:hAnsi="Tahoma" w:cs="Tahoma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8960BA"/>
    <w:pPr>
      <w:pBdr>
        <w:bottom w:val="single" w:sz="8" w:space="4" w:color="4F81BD" w:themeColor="accent1"/>
      </w:pBdr>
      <w:spacing w:after="300" w:line="240" w:lineRule="auto"/>
    </w:pPr>
    <w:rPr>
      <w:rFonts w:eastAsiaTheme="majorEastAsia" w:cstheme="majorBidi"/>
      <w:color w:val="0096F0"/>
      <w:kern w:val="28"/>
      <w:sz w:val="3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8960BA"/>
    <w:rPr>
      <w:rFonts w:eastAsiaTheme="majorEastAsia" w:cstheme="majorBidi"/>
      <w:color w:val="0096F0"/>
      <w:kern w:val="28"/>
      <w:sz w:val="32"/>
      <w:szCs w:val="52"/>
    </w:rPr>
  </w:style>
  <w:style w:type="paragraph" w:styleId="Zhlav">
    <w:name w:val="header"/>
    <w:basedOn w:val="Normln"/>
    <w:link w:val="ZhlavChar"/>
    <w:uiPriority w:val="99"/>
    <w:unhideWhenUsed/>
    <w:rsid w:val="00CD1111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D1111"/>
  </w:style>
  <w:style w:type="paragraph" w:styleId="Zpat">
    <w:name w:val="footer"/>
    <w:basedOn w:val="Normln"/>
    <w:link w:val="ZpatChar"/>
    <w:uiPriority w:val="99"/>
    <w:unhideWhenUsed/>
    <w:rsid w:val="00CD1111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1111"/>
  </w:style>
  <w:style w:type="character" w:styleId="Hypertextovodkaz">
    <w:name w:val="Hyperlink"/>
    <w:basedOn w:val="Standardnpsmoodstavce"/>
    <w:uiPriority w:val="99"/>
    <w:unhideWhenUsed/>
    <w:rsid w:val="007E7C5D"/>
    <w:rPr>
      <w:color w:val="0000FF" w:themeColor="hyperlink"/>
      <w:u w:val="single"/>
    </w:rPr>
  </w:style>
  <w:style w:type="character" w:styleId="Zstupntext">
    <w:name w:val="Placeholder Text"/>
    <w:basedOn w:val="Standardnpsmoodstavce"/>
    <w:uiPriority w:val="99"/>
    <w:semiHidden/>
    <w:rsid w:val="00342186"/>
    <w:rPr>
      <w:color w:val="80808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EC6585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EC658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EC658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EC658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EC658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1D66DF"/>
    <w:rPr>
      <w:color w:val="605E5C"/>
      <w:shd w:val="clear" w:color="auto" w:fill="E1DFDD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7C70BA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7C70BA"/>
    <w:rPr>
      <w:rFonts w:eastAsiaTheme="minorEastAsia"/>
      <w:color w:val="5A5A5A" w:themeColor="text1" w:themeTint="A5"/>
      <w:spacing w:val="15"/>
    </w:rPr>
  </w:style>
  <w:style w:type="character" w:styleId="Zdraznnjemn">
    <w:name w:val="Subtle Emphasis"/>
    <w:basedOn w:val="Standardnpsmoodstavce"/>
    <w:uiPriority w:val="19"/>
    <w:qFormat/>
    <w:rsid w:val="007C70BA"/>
    <w:rPr>
      <w:i/>
      <w:iCs/>
      <w:color w:val="404040" w:themeColor="text1" w:themeTint="BF"/>
    </w:rPr>
  </w:style>
  <w:style w:type="character" w:styleId="Zdraznn">
    <w:name w:val="Emphasis"/>
    <w:basedOn w:val="Standardnpsmoodstavce"/>
    <w:uiPriority w:val="20"/>
    <w:qFormat/>
    <w:rsid w:val="007C70BA"/>
    <w:rPr>
      <w:i/>
      <w:iCs/>
    </w:rPr>
  </w:style>
  <w:style w:type="character" w:styleId="Zdraznnintenzivn">
    <w:name w:val="Intense Emphasis"/>
    <w:basedOn w:val="Standardnpsmoodstavce"/>
    <w:uiPriority w:val="21"/>
    <w:qFormat/>
    <w:rsid w:val="007C70BA"/>
    <w:rPr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86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1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4058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rena\Documents\&#352;KOLKA\M&#352;%20Osta&#353;ov\Administrativa\hlavickovy_papir_MSZS_v01.dotx" TargetMode="Externa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99A2DB1A4C864AA5218AC19CB7F9F9" ma:contentTypeVersion="9" ma:contentTypeDescription="Create a new document." ma:contentTypeScope="" ma:versionID="7e69acea5f8a7f6aab4388349370eb1c">
  <xsd:schema xmlns:xsd="http://www.w3.org/2001/XMLSchema" xmlns:xs="http://www.w3.org/2001/XMLSchema" xmlns:p="http://schemas.microsoft.com/office/2006/metadata/properties" xmlns:ns2="21d2688b-1df3-429c-b0a3-ed1028a2e2e4" xmlns:ns3="4b759d43-e585-4201-ba0d-ecc9302287c1" targetNamespace="http://schemas.microsoft.com/office/2006/metadata/properties" ma:root="true" ma:fieldsID="a8abe23758fd0b871f040ffa33f92ecf" ns2:_="" ns3:_="">
    <xsd:import namespace="21d2688b-1df3-429c-b0a3-ed1028a2e2e4"/>
    <xsd:import namespace="4b759d43-e585-4201-ba0d-ecc9302287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d2688b-1df3-429c-b0a3-ed1028a2e2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b759d43-e585-4201-ba0d-ecc9302287c1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C01E5E2-E561-48F9-A296-D2B7EAA6226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F88F0AE-8229-4B2C-9FBD-A5B4B99529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d2688b-1df3-429c-b0a3-ed1028a2e2e4"/>
    <ds:schemaRef ds:uri="4b759d43-e585-4201-ba0d-ecc9302287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20BDE14-CE32-4C57-8A8A-52678DBA9CE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DBE674E-2836-4B30-8ECE-9239C0A6AF0D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hlavickovy_papir_MSZS_v01</Template>
  <TotalTime>270</TotalTime>
  <Pages>1</Pages>
  <Words>312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hh.irena@seznam.cz</dc:creator>
  <cp:lastModifiedBy>Petra Radimecká, Bc.</cp:lastModifiedBy>
  <cp:revision>200</cp:revision>
  <cp:lastPrinted>2025-09-11T10:07:00Z</cp:lastPrinted>
  <dcterms:created xsi:type="dcterms:W3CDTF">2021-02-13T06:33:00Z</dcterms:created>
  <dcterms:modified xsi:type="dcterms:W3CDTF">2026-10-03T12:04:00Z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0x0101003699A2DB1A4C864AA5218AC19CB7F9F9</vt:lpwstr>
  </property>
</Properties>
</file>